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C2DA1" w14:textId="574442C0" w:rsidR="00F635E4" w:rsidRDefault="007D75B8"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90F0176" wp14:editId="64FE656D">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3617D9C0" wp14:editId="23EDF307">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99850C"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842CB92"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lastRenderedPageBreak/>
        <w:t>Isaiah 1 Teaching Points and Bible Study Questions</w:t>
      </w:r>
    </w:p>
    <w:p w14:paraId="05884CB3" w14:textId="5734BB3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Reason Together</w:t>
      </w:r>
    </w:p>
    <w:p w14:paraId="58F32C6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1:18 invites us with a powerful call: “Come now, let us reason together, says the LORD. Though your sins are like scarlet, they shall be as white as snow.” This verse is a beautiful reminder that God desires a relationship with us, one where we can bring our burdens and sins to Him. It’s an invitation to dialogue and transformation, emphasizing that no matter how deep our sins, God’s grace is deeper still. Embrace this opportunity to engage with God, knowing that He is ready to cleanse and renew.</w:t>
      </w:r>
    </w:p>
    <w:p w14:paraId="03FAEF7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call to reason together in resolving conflicts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reasoning together is emphasized as a path to reconciliation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open dialogue in your personal relationships? </w:t>
      </w:r>
    </w:p>
    <w:p w14:paraId="4CC17AB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True Worship</w:t>
      </w:r>
    </w:p>
    <w:p w14:paraId="358E0AE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1:13-14, God expresses His disdain for empty rituals: “Bring your worthless offerings no more; your incense is detestable to Me.” This teaches us that God values the heart behind our worship more than the rituals themselves. True worship is about sincerity and devotion, not just going through the motions. Let your worship be a genuine expression of your love and reverence for God, aligning your actions with your faith.</w:t>
      </w:r>
    </w:p>
    <w:p w14:paraId="25446DB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your worship is genuine and not just a ritualistic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justice and righteousness over mere religious ceremonies?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can you make to align your worship with God's desires for justice and mercy? </w:t>
      </w:r>
    </w:p>
    <w:p w14:paraId="782103B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E2D6F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764C023" w14:textId="77777777" w:rsidR="00FD4AAC" w:rsidRDefault="00FD4AAC" w:rsidP="00FD4AAC">
      <w:pPr>
        <w:spacing w:line="247" w:lineRule="auto"/>
        <w:rPr>
          <w:rFonts w:eastAsia="Times New Roman"/>
          <w:b/>
          <w:bCs/>
          <w:kern w:val="0"/>
          <w:sz w:val="21"/>
          <w:szCs w:val="21"/>
        </w:rPr>
      </w:pPr>
    </w:p>
    <w:p w14:paraId="4D322215" w14:textId="2F5D3FC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Justice and Righteousness Matter</w:t>
      </w:r>
    </w:p>
    <w:p w14:paraId="17524B3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1:17 urges us to “Learn to do right; seek justice. Correct the oppressor; defend the fatherless; plead the case of the widow.” This verse highlights God’s heart for justice and righteousness. As followers of Christ, we are called to be His hands and feet, advocating for those who cannot speak for themselves and ensuring fairness and compassion in our communities. Let this be a call to action in your daily life.</w:t>
      </w:r>
    </w:p>
    <w:p w14:paraId="4B1CFAD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promote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righteousness over rituals in Isaiah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call for justice and righteousness? </w:t>
      </w:r>
    </w:p>
    <w:p w14:paraId="31CFCCDE"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Rebellion</w:t>
      </w:r>
    </w:p>
    <w:p w14:paraId="0BF3346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1:20 warns, “But if you resist and rebel, you will be devoured by the sword.” This stark warning serves as a reminder of the consequences of turning away from God. Rebellion leads to destruction, but obedience brings life and peace. Choose to walk in God’s ways, knowing that His path leads to blessings and fulfillment.</w:t>
      </w:r>
    </w:p>
    <w:p w14:paraId="0C2EC99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consequences of rebellion in Isaiah 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rebellion leads to specific consequences, and how can this understanding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rebellion described in Isaiah 1? </w:t>
      </w:r>
    </w:p>
    <w:p w14:paraId="2DB58D1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2A0AC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C9D8795" w14:textId="77777777" w:rsidR="00FD4AAC" w:rsidRDefault="00FD4AAC" w:rsidP="00FD4AAC">
      <w:pPr>
        <w:spacing w:line="247" w:lineRule="auto"/>
        <w:rPr>
          <w:rFonts w:eastAsia="Times New Roman"/>
          <w:b/>
          <w:bCs/>
          <w:kern w:val="0"/>
          <w:sz w:val="21"/>
          <w:szCs w:val="21"/>
        </w:rPr>
      </w:pPr>
    </w:p>
    <w:p w14:paraId="79F740DF" w14:textId="0EEC5C4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Restoration</w:t>
      </w:r>
    </w:p>
    <w:p w14:paraId="1D80A79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harsh judgments, Isaiah 1:26 offers hope: “I will restore your judges as at first, and your counselors as at the beginning.” God promises restoration and renewal for those who turn back to Him. This is a testament to His unfailing love and mercy. No matter how far we stray, God is always ready to restore us to our rightful place in His kingdom.</w:t>
      </w:r>
    </w:p>
    <w:p w14:paraId="681CA7CC" w14:textId="77777777" w:rsidR="00FD4AAC" w:rsidRDefault="00FD4AAC" w:rsidP="00FD4AAC">
      <w:pPr>
        <w:spacing w:line="247" w:lineRule="auto"/>
      </w:pPr>
      <w:r w:rsidRPr="00F6333B">
        <w:rPr>
          <w:rFonts w:eastAsia="Times New Roman"/>
          <w:kern w:val="0"/>
          <w:sz w:val="21"/>
          <w:szCs w:val="21"/>
        </w:rPr>
        <w:t>1. How can you apply the promise of restoration in Isaiah 1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by embracing the principles of restoration in Isaiah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promise of restoration is significant for fostering hope in difficult circumstances?</w:t>
      </w:r>
    </w:p>
    <w:p w14:paraId="221A9B2E" w14:textId="4CAEC732"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71BFEBF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1:16-17 calls us to “Wash and make yourselves clean. Remove your evil deeds from My sight.” Repentance is a key theme in Isaiah, emphasizing the need to turn away from sin and towards God. It’s a call to examine our lives, confess our wrongdoings, and seek God’s forgiveness. Embrace repentance as a daily practice, allowing God to purify and guide you.</w:t>
      </w:r>
    </w:p>
    <w:p w14:paraId="6ACCE5D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call to repentance in your daily life choices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personal and communal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6D01BEA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20A12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BC7AD19" w14:textId="77777777" w:rsidR="00FD4AAC" w:rsidRDefault="00FD4AAC" w:rsidP="00FD4AAC">
      <w:pPr>
        <w:spacing w:line="247" w:lineRule="auto"/>
        <w:rPr>
          <w:rFonts w:eastAsia="Times New Roman"/>
          <w:b/>
          <w:bCs/>
          <w:kern w:val="0"/>
          <w:sz w:val="21"/>
          <w:szCs w:val="21"/>
        </w:rPr>
      </w:pPr>
    </w:p>
    <w:p w14:paraId="5199FAB6" w14:textId="6CD2530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Futility of Hypocrisy</w:t>
      </w:r>
    </w:p>
    <w:p w14:paraId="1B340C5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1:15, God declares, “When you spread out your hands in prayer, I will hide My eyes from you.” This verse underscores the futility of hypocrisy. God sees beyond our outward actions and looks at the heart. Let your faith be genuine, and strive to live a life that reflects the teachings of Christ, both in public and in private.</w:t>
      </w:r>
    </w:p>
    <w:p w14:paraId="36C9E82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address areas of hypocrisy in your own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actions are more valued than mere rituals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aligns with your daily life and values? </w:t>
      </w:r>
    </w:p>
    <w:p w14:paraId="7ADC00B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Obedience</w:t>
      </w:r>
    </w:p>
    <w:p w14:paraId="6515A4C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1:19 promises, “If you are willing and obedient, you will eat the best of the land.” Obedience to God’s commands brings blessings and prosperity. It’s a reminder that God’s ways are higher than ours, and following His guidance leads to a fulfilling and abundant life. Trust in His wisdom and walk in His ways.</w:t>
      </w:r>
    </w:p>
    <w:p w14:paraId="0A5E8C9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practicing obedience in daily life transform your personal and spiritual growth according to Isaiah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a path to blessings in Isaiah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call for obedience in Isaiah 1? </w:t>
      </w:r>
    </w:p>
    <w:p w14:paraId="767AA30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893D06"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910600A" w14:textId="77777777" w:rsidR="00FD4AAC" w:rsidRDefault="00FD4AAC" w:rsidP="00FD4AAC">
      <w:pPr>
        <w:spacing w:line="247" w:lineRule="auto"/>
        <w:rPr>
          <w:rFonts w:eastAsia="Times New Roman"/>
          <w:b/>
          <w:bCs/>
          <w:kern w:val="0"/>
          <w:sz w:val="21"/>
          <w:szCs w:val="21"/>
        </w:rPr>
      </w:pPr>
    </w:p>
    <w:p w14:paraId="6844DFE3" w14:textId="5DF7089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Purity</w:t>
      </w:r>
    </w:p>
    <w:p w14:paraId="354DEF8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1:25 speaks of God’s refining process: “I will turn My hand against you; I will thoroughly purge your dross.” This imagery of purification highlights God’s desire for us to be pure and holy. Allow God to refine you, removing impurities and shaping you into His image. Embrace the process, knowing it leads to spiritual growth and maturity.</w:t>
      </w:r>
    </w:p>
    <w:p w14:paraId="09EB667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call to purity in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purity as essential for a meaningful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cleanse your life from impurities and align with God's standards? </w:t>
      </w:r>
    </w:p>
    <w:p w14:paraId="26C5A05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06A518A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1:9 reminds us of God’s faithfulness: “Unless the LORD of Hosts had left us a few survivors, we would have become like Sodom, we would have resembled Gomorrah.” Despite our failings, God remains faithful, preserving a remnant and offering hope. Trust in His promises, knowing that He is always with us, guiding and sustaining us through every trial.</w:t>
      </w:r>
    </w:p>
    <w:p w14:paraId="06AF797E"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promise of forgiveness in Isaiah 1 to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shortcomings is crucial to experiencing God's faithfulness as shown in Isaiah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God's call for justice and righteousness in Isaiah 1?</w:t>
      </w:r>
      <w:r w:rsidRPr="001B37DC">
        <w:br w:type="page"/>
      </w:r>
    </w:p>
    <w:p w14:paraId="14D47A71"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 Teaching Points and Bible Study Questions</w:t>
      </w:r>
    </w:p>
    <w:p w14:paraId="366A0636" w14:textId="6AFCDAC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Mountain of the Lord's House</w:t>
      </w:r>
    </w:p>
    <w:p w14:paraId="1C7D123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 opens with a vision of the future where the Lord's house is established as the highest of the mountains. This symbolizes the ultimate authority and preeminence of God's kingdom. "In the last days the mountain of the house of the LORD will be established as the chief of the mountains" (Isaiah 2:2). This is a reminder that no matter the chaos in the world, God's kingdom will prevail. Let this vision inspire you to prioritize your spiritual life and seek His kingdom first in all you do.</w:t>
      </w:r>
    </w:p>
    <w:p w14:paraId="052FD41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seeking God's presence in your daily life, like visiting the Lord's mountain?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teachings that can guide your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peace and unity are emphasized in the vision of the Lord's mountain? </w:t>
      </w:r>
    </w:p>
    <w:p w14:paraId="16E76A1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Nations Will Seek the Lord</w:t>
      </w:r>
    </w:p>
    <w:p w14:paraId="46DDCCF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prophecy continues with nations streaming to the Lord's house, eager to learn His ways. "Many peoples will come and say, 'Come, let us go up to the mountain of the LORD, to the house of the God of Jacob. He will teach us His ways, so that we may walk in His paths'" (Isaiah 2:3). This is a call to be a beacon of light, drawing others to the truth of God's Word. Share your faith with joy and confidence, knowing that God's truth is a magnet for those seeking peace and wisdom.</w:t>
      </w:r>
    </w:p>
    <w:p w14:paraId="460E27E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encourage others to seek the Lord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nations seeking the Lord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unity among nations is important in seeking the Lord? </w:t>
      </w:r>
    </w:p>
    <w:p w14:paraId="0972718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C871DE"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90FFF74" w14:textId="77777777" w:rsidR="00FD4AAC" w:rsidRDefault="00FD4AAC" w:rsidP="00FD4AAC">
      <w:pPr>
        <w:spacing w:line="247" w:lineRule="auto"/>
        <w:rPr>
          <w:rFonts w:eastAsia="Times New Roman"/>
          <w:b/>
          <w:bCs/>
          <w:kern w:val="0"/>
          <w:sz w:val="21"/>
          <w:szCs w:val="21"/>
        </w:rPr>
      </w:pPr>
    </w:p>
    <w:p w14:paraId="281DBDE2" w14:textId="39C516F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Peace Through Divine Justice</w:t>
      </w:r>
    </w:p>
    <w:p w14:paraId="180A4F5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speaks of a time when God will judge between nations, leading to peace and the end of war. "They will beat their swords into plowshares and their spears into pruning hooks" (Isaiah 2:4). This vision of peace is a powerful reminder that true justice and harmony come from God alone. In your daily life, strive to be a peacemaker, reflecting God's justice and mercy in your interactions with others.</w:t>
      </w:r>
    </w:p>
    <w:p w14:paraId="5E924D9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promote peace in your community through principles of divine justice from Isaiah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justice is essential for achieving lasting peace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vision of peace in Isaiah 2? </w:t>
      </w:r>
    </w:p>
    <w:p w14:paraId="2DB862C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 in the Light of the Lord</w:t>
      </w:r>
    </w:p>
    <w:p w14:paraId="15B2C8A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encourages the house of Jacob to walk in the light of the Lord. "Come, O house of Jacob, let us walk in the light of the LORD" (Isaiah 2:5). Walking in His light means living according to His truth and guidance. Make it a habit to start your day with prayer and Scripture, allowing His light to guide your decisions and actions throughout the day.</w:t>
      </w:r>
    </w:p>
    <w:p w14:paraId="06C8B6B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walking in the light of the Lord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God's light is essential for personal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your actions reflect walking in the light of the Lord? </w:t>
      </w:r>
    </w:p>
    <w:p w14:paraId="6F017D8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30B11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289086D" w14:textId="77777777" w:rsidR="00FD4AAC" w:rsidRDefault="00FD4AAC" w:rsidP="00FD4AAC">
      <w:pPr>
        <w:spacing w:line="247" w:lineRule="auto"/>
        <w:rPr>
          <w:rFonts w:eastAsia="Times New Roman"/>
          <w:b/>
          <w:bCs/>
          <w:kern w:val="0"/>
          <w:sz w:val="21"/>
          <w:szCs w:val="21"/>
        </w:rPr>
      </w:pPr>
    </w:p>
    <w:p w14:paraId="5D17451A" w14:textId="3C05B8A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Folly of Idolatry</w:t>
      </w:r>
    </w:p>
    <w:p w14:paraId="60C2EB7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warns against the futility of idolatry, highlighting how people have turned to idols instead of God. "Their land is full of idols; they bow down to the work of their hands" (Isaiah 2:8). This serves as a caution against placing anything above God in your life. Reflect on what might be taking precedence over your relationship with Him and make necessary adjustments to keep Him at the center.</w:t>
      </w:r>
    </w:p>
    <w:p w14:paraId="04C739B2" w14:textId="77777777" w:rsidR="00FD4AAC" w:rsidRDefault="00FD4AAC" w:rsidP="00FD4AAC">
      <w:pPr>
        <w:spacing w:line="247" w:lineRule="auto"/>
      </w:pPr>
      <w:r w:rsidRPr="00F6333B">
        <w:rPr>
          <w:rFonts w:eastAsia="Times New Roman"/>
          <w:kern w:val="0"/>
          <w:sz w:val="21"/>
          <w:szCs w:val="21"/>
        </w:rPr>
        <w:t>1. How can you identify and remove modern-day idols in your life to focus more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idols despite knowing their limitations?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 over material possessions or status?</w:t>
      </w:r>
    </w:p>
    <w:p w14:paraId="53DF2180" w14:textId="1FA129A4"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Humbling of the Proud</w:t>
      </w:r>
    </w:p>
    <w:p w14:paraId="32150EA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vividly describes how the proud will be humbled before the Lord. "The haughtiness of man will be humbled, and the pride of men brought low; the LORD alone will be exalted in that day" (Isaiah 2:11). Pride can be a stumbling block in our spiritual journey. Embrace humility, recognizing that all you have and are is by God's grace. Let this humility guide your interactions and decisions.</w:t>
      </w:r>
    </w:p>
    <w:p w14:paraId="6CDF1C3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humility in situations where you feel tempted to boast or seek recognition?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humbling of the proud in Isaiah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achievements don't lead to pride but to gratitude and service? </w:t>
      </w:r>
    </w:p>
    <w:p w14:paraId="2C3DC1F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C2054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31851BA" w14:textId="77777777" w:rsidR="00FD4AAC" w:rsidRDefault="00FD4AAC" w:rsidP="00FD4AAC">
      <w:pPr>
        <w:spacing w:line="247" w:lineRule="auto"/>
        <w:rPr>
          <w:rFonts w:eastAsia="Times New Roman"/>
          <w:b/>
          <w:bCs/>
          <w:kern w:val="0"/>
          <w:sz w:val="21"/>
          <w:szCs w:val="21"/>
        </w:rPr>
      </w:pPr>
    </w:p>
    <w:p w14:paraId="464B43A0" w14:textId="065196F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Day of the Lord</w:t>
      </w:r>
    </w:p>
    <w:p w14:paraId="506E278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speaks of the coming day of the Lord, a time of reckoning and divine intervention. "For the day of the LORD of Hosts will come against all the proud and lofty" (Isaiah 2:12). This serves as a reminder to live with an eternal perspective, focusing on what truly matters. Let the anticipation of His return motivate you to live a life that honors Him.</w:t>
      </w:r>
    </w:p>
    <w:p w14:paraId="2CEEDD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your heart for the Day of the Lord described in Isaiah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emphasized in relation to the Day of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in your life to align with God's vision in Isaiah 2? </w:t>
      </w:r>
    </w:p>
    <w:p w14:paraId="62AE9CD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Strength</w:t>
      </w:r>
    </w:p>
    <w:p w14:paraId="5FC3A11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futility of relying on human strength and achievements. "Stop regarding man, whose breath of life is in his nostrils. For what account is he?" (Isaiah 2:22). This is a call to place your trust in God rather than in human capabilities. In moments of uncertainty, lean on His strength and wisdom, knowing that He is your ultimate source of support.</w:t>
      </w:r>
    </w:p>
    <w:p w14:paraId="6F08106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strength instead of your own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in human power over divine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spiritual strength over material achievements in your life? </w:t>
      </w:r>
    </w:p>
    <w:p w14:paraId="5162A86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6965FE"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F7AA3D1" w14:textId="77777777" w:rsidR="00FD4AAC" w:rsidRDefault="00FD4AAC" w:rsidP="00FD4AAC">
      <w:pPr>
        <w:spacing w:line="247" w:lineRule="auto"/>
        <w:rPr>
          <w:rFonts w:eastAsia="Times New Roman"/>
          <w:b/>
          <w:bCs/>
          <w:kern w:val="0"/>
          <w:sz w:val="21"/>
          <w:szCs w:val="21"/>
        </w:rPr>
      </w:pPr>
    </w:p>
    <w:p w14:paraId="236919FA" w14:textId="7F7AA78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1216634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message is a call to repentance, urging people to turn away from their sinful ways. This is a timeless reminder of the importance of repentance in our spiritual journey. Regularly examine your heart, confess your sins, and seek God's forgiveness, allowing His grace to transform you.</w:t>
      </w:r>
    </w:p>
    <w:p w14:paraId="7FEADA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Isaiah 2's call to repentance in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as crucial for spiritual growth in Isaiah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call to repentance in Isaiah 2? </w:t>
      </w:r>
    </w:p>
    <w:p w14:paraId="6FC1E71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Exaltation of the Lord Alone</w:t>
      </w:r>
    </w:p>
    <w:p w14:paraId="7CCA397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emphasizes that the Lord alone will be exalted. "The LORD alone will be exalted in that day" (Isaiah 2:17). This is a powerful reminder to live for His glory, not our own. In all you do, seek to exalt Him, knowing that He is worthy of all praise and honor. Let this be the driving force behind your actions and decisions, as you strive to reflect His love and truth in the world.</w:t>
      </w:r>
    </w:p>
    <w:p w14:paraId="750C40CE"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God's exaltation in your daily life amidst worldly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exaltation of the Lord alone is emphasized in Isaiah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God's sovereignty is reflected in your decisions?</w:t>
      </w:r>
      <w:r w:rsidRPr="001B37DC">
        <w:br w:type="page"/>
      </w:r>
    </w:p>
    <w:p w14:paraId="721F1B4A"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 Teaching Points and Bible Study Questions</w:t>
      </w:r>
    </w:p>
    <w:p w14:paraId="2E66DAD9" w14:textId="3EEB497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Leadership Failure</w:t>
      </w:r>
    </w:p>
    <w:p w14:paraId="3AE67F2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 opens with a stark warning about the removal of competent leaders: "For behold, the Lord GOD of Hosts is about to remove from Jerusalem and Judah both supply and support" (Isaiah 3:1). This serves as a reminder that leadership is a divine responsibility. When leaders fail to uphold justice and righteousness, the entire community suffers. It's a call to pray for and support leaders who seek wisdom and guidance from God.</w:t>
      </w:r>
    </w:p>
    <w:p w14:paraId="37A8466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we identify and address leadership failures in our community today to prevent societal decline?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failures lead to widespread consequences, and how can we mitigate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ethical leadership in your local or professional environment? </w:t>
      </w:r>
    </w:p>
    <w:p w14:paraId="4DA2558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Justice</w:t>
      </w:r>
    </w:p>
    <w:p w14:paraId="67B71F8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breakdown of justice, stating, "The people will oppress one another, man against man, neighbor against neighbor" (Isaiah 3:5). Justice is a cornerstone of a godly society. As believers, we are called to act justly, love mercy, and walk humbly with our God (Micah 6:8). This means standing up for what is right and fair in our daily interactions.</w:t>
      </w:r>
    </w:p>
    <w:p w14:paraId="7740C2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Isaiah 3's warnings against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as crucial for societal stability in Isaiah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reflecting Isaiah 3's teachings? </w:t>
      </w:r>
    </w:p>
    <w:p w14:paraId="6FD3FDB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60722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C0A0CF5" w14:textId="77777777" w:rsidR="00FD4AAC" w:rsidRDefault="00FD4AAC" w:rsidP="00FD4AAC">
      <w:pPr>
        <w:spacing w:line="247" w:lineRule="auto"/>
        <w:rPr>
          <w:rFonts w:eastAsia="Times New Roman"/>
          <w:b/>
          <w:bCs/>
          <w:kern w:val="0"/>
          <w:sz w:val="21"/>
          <w:szCs w:val="21"/>
        </w:rPr>
      </w:pPr>
    </w:p>
    <w:p w14:paraId="0A7D0C23" w14:textId="4807BDD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Dangers of Pride</w:t>
      </w:r>
    </w:p>
    <w:p w14:paraId="7A4744E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Pride is a recurring theme in Isaiah 3, where the people are described as "haughty" and "arrogant" (Isaiah 3:16). Pride leads to downfall, as it blinds us to our need for God. Humility, on the other hand, opens the door to grace and growth. Remember, "God opposes the proud but gives grace to the humble" (James 4:6).</w:t>
      </w:r>
    </w:p>
    <w:p w14:paraId="1B2B0F8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pride in your life lead to personal growth and stronger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negative consequences in community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avoid the pitfalls of pride? </w:t>
      </w:r>
    </w:p>
    <w:p w14:paraId="5DFED40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1419F12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 serves as a call to repentance, urging the people to turn back to God. The chapter warns of the consequences of sin but also implies the hope of restoration for those who repent. Repentance is not just about feeling sorry; it's about changing direction and aligning our lives with God's will.</w:t>
      </w:r>
    </w:p>
    <w:p w14:paraId="42455DB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address areas in your life needing repentance as described in Isaiah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restoration according to Isaiah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in your community? </w:t>
      </w:r>
    </w:p>
    <w:p w14:paraId="102788C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ACD57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647033C" w14:textId="77777777" w:rsidR="00FD4AAC" w:rsidRDefault="00FD4AAC" w:rsidP="00FD4AAC">
      <w:pPr>
        <w:spacing w:line="247" w:lineRule="auto"/>
        <w:rPr>
          <w:rFonts w:eastAsia="Times New Roman"/>
          <w:b/>
          <w:bCs/>
          <w:kern w:val="0"/>
          <w:sz w:val="21"/>
          <w:szCs w:val="21"/>
        </w:rPr>
      </w:pPr>
    </w:p>
    <w:p w14:paraId="7A298C5F" w14:textId="1785E24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Women in Society</w:t>
      </w:r>
    </w:p>
    <w:p w14:paraId="26FB169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addresses the women of Zion, highlighting their influence and the consequences of their actions (Isaiah 3:16-24). This reminds us of the significant role women play in shaping society. Women are called to be virtuous and godly, reflecting the beauty of a life lived in obedience to God.</w:t>
      </w:r>
    </w:p>
    <w:p w14:paraId="4A733DB4" w14:textId="77777777" w:rsidR="00FD4AAC" w:rsidRDefault="00FD4AAC" w:rsidP="00FD4AAC">
      <w:pPr>
        <w:spacing w:line="247" w:lineRule="auto"/>
      </w:pPr>
      <w:r w:rsidRPr="00F6333B">
        <w:rPr>
          <w:rFonts w:eastAsia="Times New Roman"/>
          <w:kern w:val="0"/>
          <w:sz w:val="21"/>
          <w:szCs w:val="21"/>
        </w:rPr>
        <w:t>1. How can women today balance societal expectations with their personal values and faith as seen in Isaiah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women’s roles depicted in Isaiah 3 for modern application?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Isaiah 3 emphasize women’s influence, and how can this shape your community involvement?</w:t>
      </w:r>
    </w:p>
    <w:p w14:paraId="46125A7D" w14:textId="2E9CA503"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4926536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 vividly portrays the reality of divine judgment, emphasizing that God is just and will hold people accountable for their actions. This serves as a sobering reminder that our choices have eternal consequences. It's a call to live with an eternal perspective, knowing that our actions today echo in eternity.</w:t>
      </w:r>
    </w:p>
    <w:p w14:paraId="5E59DEF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signs of divine judgment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judgment is necessary for societal transformation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expectations to avoid judgment? </w:t>
      </w:r>
    </w:p>
    <w:p w14:paraId="6EC7A51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3219F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5167DC9" w14:textId="77777777" w:rsidR="00FD4AAC" w:rsidRDefault="00FD4AAC" w:rsidP="00FD4AAC">
      <w:pPr>
        <w:spacing w:line="247" w:lineRule="auto"/>
        <w:rPr>
          <w:rFonts w:eastAsia="Times New Roman"/>
          <w:b/>
          <w:bCs/>
          <w:kern w:val="0"/>
          <w:sz w:val="21"/>
          <w:szCs w:val="21"/>
        </w:rPr>
      </w:pPr>
    </w:p>
    <w:p w14:paraId="38CBC069" w14:textId="181B299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Value of Righteousness</w:t>
      </w:r>
    </w:p>
    <w:p w14:paraId="7BA160B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contrasts the fate of the righteous and the wicked, stating, "Tell the righteous it will be well with them, for they will enjoy the fruit of their labor" (Isaiah 3:10). Righteousness is not just about following rules; it's about living in right relationship with God and others. It brings peace and fulfillment that transcends circumstances.</w:t>
      </w:r>
    </w:p>
    <w:p w14:paraId="790783B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righteousness in daily decisions amidst societal pressures described in Isaiah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portrayed as valuable in times of leadership failure in Isaiah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righteousness in your community today? </w:t>
      </w:r>
    </w:p>
    <w:p w14:paraId="3055422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Sin on Society</w:t>
      </w:r>
    </w:p>
    <w:p w14:paraId="51D8767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 illustrates how sin affects not just individuals but entire communities. The breakdown of social order and the suffering of the vulnerable are direct results of collective sin. This highlights the importance of personal holiness and its ripple effect on society. As believers, we are called to be salt and light, influencing the world for good.</w:t>
      </w:r>
    </w:p>
    <w:p w14:paraId="78457CF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we recognize and address the impact of sin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societal leaders are often highlighted in discussions about the consequences of sin?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justice and righteousness in your local environment? </w:t>
      </w:r>
    </w:p>
    <w:p w14:paraId="1759FD4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E1937E"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6F2EF05" w14:textId="77777777" w:rsidR="00FD4AAC" w:rsidRDefault="00FD4AAC" w:rsidP="00FD4AAC">
      <w:pPr>
        <w:spacing w:line="247" w:lineRule="auto"/>
        <w:rPr>
          <w:rFonts w:eastAsia="Times New Roman"/>
          <w:b/>
          <w:bCs/>
          <w:kern w:val="0"/>
          <w:sz w:val="21"/>
          <w:szCs w:val="21"/>
        </w:rPr>
      </w:pPr>
    </w:p>
    <w:p w14:paraId="1CD7B905" w14:textId="2EE449E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Hope of Restoration</w:t>
      </w:r>
    </w:p>
    <w:p w14:paraId="1AE1AB9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grim warnings, Isaiah 3 hints at the hope of restoration. God's discipline is not meant to destroy but to bring His people back to Him. This is a reminder that no matter how far we stray, God's love and mercy are always available to those who seek Him with a contrite heart.</w:t>
      </w:r>
    </w:p>
    <w:p w14:paraId="5E80913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contribute to the restoration of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hope is essential for spiritual growth and renewal? </w:t>
      </w:r>
    </w:p>
    <w:p w14:paraId="055041F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72FEE5F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3 underscores the sovereignty of God. He is in control, orchestrating events according to His divine plan. This assurance allows us to trust Him even in uncertain times. As we navigate life's challenges, we can rest in the knowledge that God is working all things together for the good of those who love Him (Romans 8:28).</w:t>
      </w:r>
    </w:p>
    <w:p w14:paraId="37C9E52A"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3 influence your response to current societal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personal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sovereignty encourage trust during times of leadership failure?</w:t>
      </w:r>
      <w:r w:rsidRPr="001B37DC">
        <w:br w:type="page"/>
      </w:r>
    </w:p>
    <w:p w14:paraId="57695665"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 Teaching Points and Bible Study Questions</w:t>
      </w:r>
    </w:p>
    <w:p w14:paraId="7F244E3C" w14:textId="30C841B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Beauty of Holiness</w:t>
      </w:r>
    </w:p>
    <w:p w14:paraId="2EDA431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4:2 speaks of "the Branch of the LORD" being beautiful and glorious. This verse reminds us that true beauty is found in holiness and righteousness. In a world obsessed with outward appearances, we are called to focus on the inner beauty that comes from a life aligned with God's will. As we pursue holiness, we reflect the glory of our Creator, becoming a beacon of light in a dark world.</w:t>
      </w:r>
    </w:p>
    <w:p w14:paraId="064BB2F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the beauty of holiness in your daily life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described as beautiful, and how does this perspective impact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holiness in your community? </w:t>
      </w:r>
    </w:p>
    <w:p w14:paraId="211DE57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12F87BA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God's promise to restore His people. Isaiah 4:3 mentions those who are "left in Zion" and "remain in Jerusalem" will be called holy. This is a powerful reminder that no matter how far we stray, God is always ready to restore us when we turn back to Him. His grace is sufficient, and His mercy is new every morning.</w:t>
      </w:r>
    </w:p>
    <w:p w14:paraId="61AD118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restoration in Isaiah 4 to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and how does Isaiah 4 inspire this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promise of restoration is significant for community healing and growth? </w:t>
      </w:r>
    </w:p>
    <w:p w14:paraId="2126E16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AA8D6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D89CBE4" w14:textId="77777777" w:rsidR="00FD4AAC" w:rsidRDefault="00FD4AAC" w:rsidP="00FD4AAC">
      <w:pPr>
        <w:spacing w:line="247" w:lineRule="auto"/>
        <w:rPr>
          <w:rFonts w:eastAsia="Times New Roman"/>
          <w:b/>
          <w:bCs/>
          <w:kern w:val="0"/>
          <w:sz w:val="21"/>
          <w:szCs w:val="21"/>
        </w:rPr>
      </w:pPr>
    </w:p>
    <w:p w14:paraId="47857F85" w14:textId="2C002B4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Purifying Fire</w:t>
      </w:r>
    </w:p>
    <w:p w14:paraId="6779DC3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4:4 speaks of the Lord washing away the filth of the daughters of Zion and purging the bloodstains of Jerusalem by a spirit of judgment and a spirit of fire. This purification process, though sometimes painful, is necessary for spiritual growth. Just as gold is refined by fire, our faith is strengthened through trials, leading us to a deeper relationship with God.</w:t>
      </w:r>
    </w:p>
    <w:p w14:paraId="490328F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concept of purifying fire to cleanse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purification is necessary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purification in challenging situations? </w:t>
      </w:r>
    </w:p>
    <w:p w14:paraId="1946670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Shelter of God's Presence</w:t>
      </w:r>
    </w:p>
    <w:p w14:paraId="3CEBBB0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4:5, we read about the Lord creating a canopy of glory over Mount Zion. This symbolizes God's protective presence over His people. In our daily lives, we can find comfort and security knowing that God is our refuge and strength, a very present help in trouble (Psalm 46:1). His presence is our ultimate shelter from life's storms.</w:t>
      </w:r>
    </w:p>
    <w:p w14:paraId="3A72F7E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God's presence as a shelter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described as a refuge and protection in Isaiah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God's shelter in times of uncertainty? </w:t>
      </w:r>
    </w:p>
    <w:p w14:paraId="54D7205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99A10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C3C1D56" w14:textId="77777777" w:rsidR="00FD4AAC" w:rsidRDefault="00FD4AAC" w:rsidP="00FD4AAC">
      <w:pPr>
        <w:spacing w:line="247" w:lineRule="auto"/>
        <w:rPr>
          <w:rFonts w:eastAsia="Times New Roman"/>
          <w:b/>
          <w:bCs/>
          <w:kern w:val="0"/>
          <w:sz w:val="21"/>
          <w:szCs w:val="21"/>
        </w:rPr>
      </w:pPr>
    </w:p>
    <w:p w14:paraId="679E06A7" w14:textId="7CC3BD2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Righteous Living</w:t>
      </w:r>
    </w:p>
    <w:p w14:paraId="3472206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emphasizes the importance of living a life that honors God. Isaiah 4:3 calls those who remain faithful "holy." This is a call to action for us to live righteously, not by our own strength, but through the power of the Holy Spirit. As we strive to live according to God's standards, we become living testimonies of His transformative power.</w:t>
      </w:r>
    </w:p>
    <w:p w14:paraId="06AA728B" w14:textId="77777777" w:rsidR="00FD4AAC" w:rsidRDefault="00FD4AAC" w:rsidP="00FD4AAC">
      <w:pPr>
        <w:spacing w:line="247" w:lineRule="auto"/>
      </w:pPr>
      <w:r w:rsidRPr="00F6333B">
        <w:rPr>
          <w:rFonts w:eastAsia="Times New Roman"/>
          <w:kern w:val="0"/>
          <w:sz w:val="21"/>
          <w:szCs w:val="21"/>
        </w:rPr>
        <w:t>1. How can you apply Isaiah 4's vision of holiness to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emphasized as essential for community restoration in Isaiah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embody the spirit of righteousness described in Isaiah 4?</w:t>
      </w:r>
    </w:p>
    <w:p w14:paraId="08D2C6D1" w14:textId="6AC79BA1"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1921F49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 reassures us of God's unwavering faithfulness. Despite the unfaithfulness of His people, God remains committed to His promises. This is a comforting reminder that even when we falter, God is steadfast. His faithfulness is our anchor, giving us hope and confidence in His eternal promises.</w:t>
      </w:r>
    </w:p>
    <w:p w14:paraId="46B1860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faithfulness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personal growth and spiritual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0EA1839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35FD6E"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DA7894E" w14:textId="77777777" w:rsidR="00FD4AAC" w:rsidRDefault="00FD4AAC" w:rsidP="00FD4AAC">
      <w:pPr>
        <w:spacing w:line="247" w:lineRule="auto"/>
        <w:rPr>
          <w:rFonts w:eastAsia="Times New Roman"/>
          <w:b/>
          <w:bCs/>
          <w:kern w:val="0"/>
          <w:sz w:val="21"/>
          <w:szCs w:val="21"/>
        </w:rPr>
      </w:pPr>
    </w:p>
    <w:p w14:paraId="236F51FF" w14:textId="54481DA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Vision of a Glorious Future</w:t>
      </w:r>
    </w:p>
    <w:p w14:paraId="00A977D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paints a picture of a future where God's glory is fully revealed. Isaiah 4:2 speaks of a time when the Branch of the LORD will be beautiful and glorious. This vision encourages us to look beyond our present circumstances and fix our eyes on the eternal glory that awaits us. It fuels our hope and strengthens our resolve to persevere in faith.</w:t>
      </w:r>
    </w:p>
    <w:p w14:paraId="0067ECB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vision of a glorious future to inspire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your community that reflects the promise of a glorious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envisioning a glorious future motivate you to make positive changes today? </w:t>
      </w:r>
    </w:p>
    <w:p w14:paraId="2DF01DDE"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6FB68B4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4:5-6 describes a community united under God's protection. This highlights the importance of fellowship and unity among believers. As we gather together, we encourage one another, bear each other's burdens, and grow in our faith. The church is not just a building; it's a family where we find support and strength.</w:t>
      </w:r>
    </w:p>
    <w:p w14:paraId="4909E4A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4 inspire us to strengthen our community bonds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emphasized as a source of protection in Isaiah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a supportive community environment? </w:t>
      </w:r>
    </w:p>
    <w:p w14:paraId="19DB240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698A0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84EDE95" w14:textId="77777777" w:rsidR="00FD4AAC" w:rsidRDefault="00FD4AAC" w:rsidP="00FD4AAC">
      <w:pPr>
        <w:spacing w:line="247" w:lineRule="auto"/>
        <w:rPr>
          <w:rFonts w:eastAsia="Times New Roman"/>
          <w:b/>
          <w:bCs/>
          <w:kern w:val="0"/>
          <w:sz w:val="21"/>
          <w:szCs w:val="21"/>
        </w:rPr>
      </w:pPr>
    </w:p>
    <w:p w14:paraId="1B95CDFC" w14:textId="17E1463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Divine Judgment</w:t>
      </w:r>
    </w:p>
    <w:p w14:paraId="5D0C04E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reminds us of the reality of divine judgment. Isaiah 4:4 speaks of a spirit of judgment and fire. While this may seem daunting, it serves as a reminder of God's justice and righteousness. It calls us to examine our lives, repent of our sins, and seek God's forgiveness, knowing that His judgment is always tempered with mercy.</w:t>
      </w:r>
    </w:p>
    <w:p w14:paraId="3125E3C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divine judgment in Isaiah 4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judgment is necessary for spiritual growth and community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values highlighted in Isaiah 4's depiction of divine judgment? </w:t>
      </w:r>
    </w:p>
    <w:p w14:paraId="159FD71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300B044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Ultimately, Isaiah 4 is a message of hope and redemption. Despite the challenges and </w:t>
      </w:r>
      <w:proofErr w:type="gramStart"/>
      <w:r w:rsidRPr="00F6333B">
        <w:rPr>
          <w:rFonts w:eastAsia="Times New Roman"/>
          <w:kern w:val="0"/>
          <w:sz w:val="21"/>
          <w:szCs w:val="21"/>
        </w:rPr>
        <w:t>trials</w:t>
      </w:r>
      <w:proofErr w:type="gramEnd"/>
      <w:r w:rsidRPr="00F6333B">
        <w:rPr>
          <w:rFonts w:eastAsia="Times New Roman"/>
          <w:kern w:val="0"/>
          <w:sz w:val="21"/>
          <w:szCs w:val="21"/>
        </w:rPr>
        <w:t xml:space="preserve"> we face, God's plan is to redeem and restore His people. This hope is anchored in the resurrection of Christ, the ultimate source of our salvation. As we trust in Him, we are assured of a future filled with His glory and grace.</w:t>
      </w:r>
    </w:p>
    <w:p w14:paraId="31B0658C"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vision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redemption inspire you to act differently in your community?</w:t>
      </w:r>
      <w:r w:rsidRPr="001B37DC">
        <w:br w:type="page"/>
      </w:r>
    </w:p>
    <w:p w14:paraId="57347D75"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 Teaching Points and Bible Study Questions</w:t>
      </w:r>
    </w:p>
    <w:p w14:paraId="13BDC3EE" w14:textId="44BDBB9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Vineyard of the Lord: A Call to Fruitfulness</w:t>
      </w:r>
    </w:p>
    <w:p w14:paraId="72122D7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 opens with a vivid parable about a vineyard, symbolizing God's people. The Lord lovingly prepared and tended this vineyard, expecting it to yield good grapes. Yet, it produced only wild ones. This lesson reminds us of our calling to bear good fruit in our lives. As Jesus said, "By this My Father is glorified, that you bear much fruit" (John 15:8). We are encouraged to live lives that reflect His love and righteousness, producing fruit that honors Him.</w:t>
      </w:r>
    </w:p>
    <w:p w14:paraId="3E6639C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your life produces the fruit God desires in His vineyard?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expects fruitfulness from His people, and how can you meet this expectation?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more fruitful spiritual life in your community? </w:t>
      </w:r>
    </w:p>
    <w:p w14:paraId="72C3F06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Complacency</w:t>
      </w:r>
    </w:p>
    <w:p w14:paraId="61EA2FC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vineyard's failure was not due to a lack of care but a lack of response. Isaiah warns against complacency, urging us to remain vigilant in our faith. "Woe to those who rise early in the morning to pursue strong drink, who linger into the evening to be inflamed by wine" (Isaiah 5:11). This serves as a reminder to prioritize our spiritual growth and not be lulled into a false sense of security by worldly distractions.</w:t>
      </w:r>
    </w:p>
    <w:p w14:paraId="7036C9A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negative consequences in your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prevent complacency in your daily walk with God? </w:t>
      </w:r>
    </w:p>
    <w:p w14:paraId="7301A42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65B95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B5CB34F" w14:textId="77777777" w:rsidR="00FD4AAC" w:rsidRDefault="00FD4AAC" w:rsidP="00FD4AAC">
      <w:pPr>
        <w:spacing w:line="247" w:lineRule="auto"/>
        <w:rPr>
          <w:rFonts w:eastAsia="Times New Roman"/>
          <w:b/>
          <w:bCs/>
          <w:kern w:val="0"/>
          <w:sz w:val="21"/>
          <w:szCs w:val="21"/>
        </w:rPr>
      </w:pPr>
    </w:p>
    <w:p w14:paraId="00E374B3" w14:textId="098340E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Justice and Righteousness: God's Standards</w:t>
      </w:r>
    </w:p>
    <w:p w14:paraId="3100A6E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disappointment with the vineyard was rooted in its failure to uphold justice and righteousness. "He looked for justice, but behold, bloodshed; for righteousness, but behold, a cry of distress" (Isaiah 5:7). This lesson calls us to align our lives with God's standards, seeking justice and righteousness in all our dealings, reflecting His character in a world that often strays from His ways.</w:t>
      </w:r>
    </w:p>
    <w:p w14:paraId="010FEEC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standards of justice and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righteousness as essential for a thriving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standards of justice and righteousness? </w:t>
      </w:r>
    </w:p>
    <w:p w14:paraId="5B46D9E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Materialism</w:t>
      </w:r>
    </w:p>
    <w:p w14:paraId="48228A8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warns against the accumulation of wealth at the expense of others. "Woe to those who add house to house and join field to field, until there is no more room and you alone dwell in the land" (Isaiah 5:8). This serves as a caution against materialism and the pursuit of possessions over people. We are reminded to seek first the kingdom of God and His righteousness, trusting that all else will be added to us (Matthew 6:33).</w:t>
      </w:r>
    </w:p>
    <w:p w14:paraId="7029910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spiritual growth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materialism can lead to spiritual complacency or neglect?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possessions don't overshadow your relationship with God? </w:t>
      </w:r>
    </w:p>
    <w:p w14:paraId="02BC424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1CF354"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E0EEDD3" w14:textId="77777777" w:rsidR="00FD4AAC" w:rsidRDefault="00FD4AAC" w:rsidP="00FD4AAC">
      <w:pPr>
        <w:spacing w:line="247" w:lineRule="auto"/>
        <w:rPr>
          <w:rFonts w:eastAsia="Times New Roman"/>
          <w:b/>
          <w:bCs/>
          <w:kern w:val="0"/>
          <w:sz w:val="21"/>
          <w:szCs w:val="21"/>
        </w:rPr>
      </w:pPr>
    </w:p>
    <w:p w14:paraId="05AD5233" w14:textId="3FAF95B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Ignorance</w:t>
      </w:r>
    </w:p>
    <w:p w14:paraId="653718D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 lack of knowledge leads to destruction, as Isaiah points out.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My people will go into exile for their lack of understanding" (Isaiah 5:13). This lesson emphasizes the importance of seeking wisdom and understanding through Scripture. By immersing ourselves in God's Word, we gain the knowledge needed to navigate life's challenges and avoid the pitfalls of ignorance.</w:t>
      </w:r>
    </w:p>
    <w:p w14:paraId="134F59B8" w14:textId="77777777" w:rsidR="00FD4AAC" w:rsidRDefault="00FD4AAC" w:rsidP="00FD4AAC">
      <w:pPr>
        <w:spacing w:line="247" w:lineRule="auto"/>
      </w:pPr>
      <w:r w:rsidRPr="00F6333B">
        <w:rPr>
          <w:rFonts w:eastAsia="Times New Roman"/>
          <w:kern w:val="0"/>
          <w:sz w:val="21"/>
          <w:szCs w:val="21"/>
        </w:rPr>
        <w:t>1. How can we recognize and address ignorance in our community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ignorance leads to destructive outcomes in personal and communal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seek wisdom and avoid the pitfalls of ignorance?</w:t>
      </w:r>
    </w:p>
    <w:p w14:paraId="586985FF" w14:textId="0AC71A79"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Perils of Pride</w:t>
      </w:r>
    </w:p>
    <w:p w14:paraId="634674E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Pride is a recurring theme in Isaiah 5, with a stern warning against self-exaltation. "Woe to those who are wise in their own eyes and clever in their own sight" (Isaiah 5:21). This lesson encourages humility, recognizing that true wisdom comes from God. By submitting to His guidance, we avoid the trap of pride and embrace a life of service and humility.</w:t>
      </w:r>
    </w:p>
    <w:p w14:paraId="20FED58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pride in your life lead to personal growth and stronger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our own faults and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avoid the pitfalls of pride? </w:t>
      </w:r>
    </w:p>
    <w:p w14:paraId="18BE835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788F5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90D57C6" w14:textId="77777777" w:rsidR="00FD4AAC" w:rsidRDefault="00FD4AAC" w:rsidP="00FD4AAC">
      <w:pPr>
        <w:spacing w:line="247" w:lineRule="auto"/>
        <w:rPr>
          <w:rFonts w:eastAsia="Times New Roman"/>
          <w:b/>
          <w:bCs/>
          <w:kern w:val="0"/>
          <w:sz w:val="21"/>
          <w:szCs w:val="21"/>
        </w:rPr>
      </w:pPr>
    </w:p>
    <w:p w14:paraId="6B514958" w14:textId="34205FF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Moral Clarity</w:t>
      </w:r>
    </w:p>
    <w:p w14:paraId="2877978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highlights the danger of moral relativism, where good is called evil and evil good. "Woe to those who call evil good and good evil" (Isaiah 5:20). This lesson underscores the need for moral clarity, grounded in Scripture. By adhering to God's truth, we maintain a clear sense of right and wrong, standing firm in our convictions amidst a shifting cultural landscape.</w:t>
      </w:r>
    </w:p>
    <w:p w14:paraId="0EFBDD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moral clarity in your daily decision-making to align with Isaiah 5's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moral clarity is crucial in distinguishing right from wrong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community that values moral clarity as emphasized in Isaiah 5? </w:t>
      </w:r>
    </w:p>
    <w:p w14:paraId="6F7E5B9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 to God</w:t>
      </w:r>
    </w:p>
    <w:p w14:paraId="5D8C7F0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vineyard's failure serves as a reminder of our accountability to God. "Therefore, as a tongue of fire consumes the stubble and dry grass sinks in the flames, so their root will decay" (Isaiah 5:24). This lesson calls us to live with an awareness of our responsibility to God, knowing that our actions have eternal consequences. By living in obedience to Him, we honor our Creator and fulfill our purpose.</w:t>
      </w:r>
    </w:p>
    <w:p w14:paraId="71F315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your actions align with God's expectations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to God is essential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to God's standards in challenging situations? </w:t>
      </w:r>
    </w:p>
    <w:p w14:paraId="764E5FE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D1A9CF"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9A92EBE" w14:textId="77777777" w:rsidR="00FD4AAC" w:rsidRDefault="00FD4AAC" w:rsidP="00FD4AAC">
      <w:pPr>
        <w:spacing w:line="247" w:lineRule="auto"/>
        <w:rPr>
          <w:rFonts w:eastAsia="Times New Roman"/>
          <w:b/>
          <w:bCs/>
          <w:kern w:val="0"/>
          <w:sz w:val="21"/>
          <w:szCs w:val="21"/>
        </w:rPr>
      </w:pPr>
    </w:p>
    <w:p w14:paraId="15973708" w14:textId="0E6C3E9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Prophets: Voices of Truth</w:t>
      </w:r>
    </w:p>
    <w:p w14:paraId="6526E92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role as a prophet was to speak truth to a wayward people. This lesson highlights the importance of listening to those who faithfully proclaim God's Word. "For they have rejected the law of the LORD of Hosts and despised the word of the Holy One of Israel" (Isaiah 5:24). By heeding the voices of truth, we are guided back to the path of righteousness.</w:t>
      </w:r>
    </w:p>
    <w:p w14:paraId="20CC30D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and respond to modern voices of truth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faced resistance, and how can you support truth-tellers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a voice of truth in your daily interactions? </w:t>
      </w:r>
    </w:p>
    <w:p w14:paraId="5479E17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Redemption</w:t>
      </w:r>
    </w:p>
    <w:p w14:paraId="62CAC79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warnings, Isaiah's message is ultimately one of hope. God's desire is for His people to return to Him and experience His redemption. "The LORD of Hosts will be exalted by His justice, and the holy God will show Himself holy in righteousness" (Isaiah 5:16). This lesson assures us that no matter how far we stray, God's grace is sufficient to restore us. Through Christ, we find forgiveness and a renewed relationship with our Creator.</w:t>
      </w:r>
    </w:p>
    <w:p w14:paraId="18583C15"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redemption during times of personal failure or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in God's redemptive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redemption inspire you to act differently in challenging situations?</w:t>
      </w:r>
      <w:r w:rsidRPr="001B37DC">
        <w:br w:type="page"/>
      </w:r>
    </w:p>
    <w:p w14:paraId="0C05C301"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6 Teaching Points and Bible Study Questions</w:t>
      </w:r>
    </w:p>
    <w:p w14:paraId="5416BAE1" w14:textId="1A7328B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Majesty of God’s Holiness</w:t>
      </w:r>
    </w:p>
    <w:p w14:paraId="070C287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 opens with a breathtaking vision of the Lord seated on a high and exalted throne, with the train of His robe filling the temple. This scene reminds us of the majesty and holiness of God. As Isaiah describes, "Holy, holy, holy is the LORD of Hosts; His glory fills the whole earth" (Isaiah 6:3). This triple declaration of holiness emphasizes God's perfect purity and separateness from sin, inviting us to approach Him with reverence and awe.</w:t>
      </w:r>
    </w:p>
    <w:p w14:paraId="78788E0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holiness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a deeper reverence for God's majesty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holiness is essential for personal spiritual growth? </w:t>
      </w:r>
    </w:p>
    <w:p w14:paraId="43EDA2F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Our Sinfulness</w:t>
      </w:r>
    </w:p>
    <w:p w14:paraId="0E91EAD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the presence of God's holiness, Isaiah becomes acutely aware of his own sinfulness, exclaiming, "Woe is me, for I am ruined! For I am a man of unclean lips" (Isaiah 6:5). This moment teaches us that recognizing our sin is the first step toward spiritual growth. It’s a humbling reminder that we all fall short of the glory of God and need His grace.</w:t>
      </w:r>
    </w:p>
    <w:p w14:paraId="0EEA554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our sinfulness in Isaiah 6 influence 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does acknowledging our sinfulness lead to a deeper understanding of God's grace and mercy?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confront and address personal sinfulness in your life? </w:t>
      </w:r>
    </w:p>
    <w:p w14:paraId="087A76E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F501F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4867779" w14:textId="77777777" w:rsidR="00FD4AAC" w:rsidRDefault="00FD4AAC" w:rsidP="00FD4AAC">
      <w:pPr>
        <w:spacing w:line="247" w:lineRule="auto"/>
        <w:rPr>
          <w:rFonts w:eastAsia="Times New Roman"/>
          <w:b/>
          <w:bCs/>
          <w:kern w:val="0"/>
          <w:sz w:val="21"/>
          <w:szCs w:val="21"/>
        </w:rPr>
      </w:pPr>
    </w:p>
    <w:p w14:paraId="4ED565B8" w14:textId="295888D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Divine Cleansing</w:t>
      </w:r>
    </w:p>
    <w:p w14:paraId="6BAC2C2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Isaiah’s confession is met with divine cleansing. A </w:t>
      </w:r>
      <w:proofErr w:type="gramStart"/>
      <w:r w:rsidRPr="00F6333B">
        <w:rPr>
          <w:rFonts w:eastAsia="Times New Roman"/>
          <w:kern w:val="0"/>
          <w:sz w:val="21"/>
          <w:szCs w:val="21"/>
        </w:rPr>
        <w:t>seraphim</w:t>
      </w:r>
      <w:proofErr w:type="gramEnd"/>
      <w:r w:rsidRPr="00F6333B">
        <w:rPr>
          <w:rFonts w:eastAsia="Times New Roman"/>
          <w:kern w:val="0"/>
          <w:sz w:val="21"/>
          <w:szCs w:val="21"/>
        </w:rPr>
        <w:t xml:space="preserve"> touches his lips with a live coal from the altar, declaring, "Your guilt is taken away, and your sin is atoned for" (Isaiah 6:7). This act symbolizes the transformative power of God’s forgiveness, which is available to us through Christ’s sacrifice. It’s a beautiful picture of redemption and renewal.</w:t>
      </w:r>
    </w:p>
    <w:p w14:paraId="47265B4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experiencing divine cleansing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cleansing is essential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and maintain a sense of divine cleansing in your life? </w:t>
      </w:r>
    </w:p>
    <w:p w14:paraId="2588E34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Serve</w:t>
      </w:r>
    </w:p>
    <w:p w14:paraId="0F82DF0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After experiencing God’s cleansing, Isaiah hears the Lord asking, "Whom shall I send? Who will go for Us?" (Isaiah 6:8). Isaiah’s immediate response, "Here am I. Send me!" (Isaiah 6:8), highlights the natural progression from receiving God’s grace to serving Him. It encourages us to be willing and ready to answer God’s call in our own lives.</w:t>
      </w:r>
    </w:p>
    <w:p w14:paraId="2AB2BBA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Isaiah's response to God's call inspire your own willingness to serve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Isaiah's example of accepting a challenging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personal inadequacy play a role in preparing to serve others effectively? </w:t>
      </w:r>
    </w:p>
    <w:p w14:paraId="69EC4F7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B2781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516CBC7" w14:textId="77777777" w:rsidR="00FD4AAC" w:rsidRDefault="00FD4AAC" w:rsidP="00FD4AAC">
      <w:pPr>
        <w:spacing w:line="247" w:lineRule="auto"/>
        <w:rPr>
          <w:rFonts w:eastAsia="Times New Roman"/>
          <w:b/>
          <w:bCs/>
          <w:kern w:val="0"/>
          <w:sz w:val="21"/>
          <w:szCs w:val="21"/>
        </w:rPr>
      </w:pPr>
    </w:p>
    <w:p w14:paraId="25D6B52A" w14:textId="0EB5F22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Obedience</w:t>
      </w:r>
    </w:p>
    <w:p w14:paraId="38F0D38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willingness to serve underscores the importance of obedience to God’s call. Even when the task seems daunting or the path unclear, our response should be one of faith and trust. Obedience is a key aspect of our relationship with God, as it demonstrates our love and commitment to His will.</w:t>
      </w:r>
    </w:p>
    <w:p w14:paraId="63E3F5C8" w14:textId="77777777" w:rsidR="00FD4AAC" w:rsidRDefault="00FD4AAC" w:rsidP="00FD4AAC">
      <w:pPr>
        <w:spacing w:line="247" w:lineRule="auto"/>
      </w:pPr>
      <w:r w:rsidRPr="00F6333B">
        <w:rPr>
          <w:rFonts w:eastAsia="Times New Roman"/>
          <w:kern w:val="0"/>
          <w:sz w:val="21"/>
          <w:szCs w:val="21"/>
        </w:rPr>
        <w:t>1. How can Isaiah's response to God's call inspire your own acts of obedience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fulfilling God's purpose, as seen in Isaiah's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obedience aligns with God's will, like Isaiah's example?</w:t>
      </w:r>
    </w:p>
    <w:p w14:paraId="3A4A169E" w14:textId="71C31405"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Challenge of Proclaiming Truth</w:t>
      </w:r>
    </w:p>
    <w:p w14:paraId="47528FC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commissions Isaiah to deliver a message that will not be well-received, saying, "Go and tell this people: ‘Be ever hearing, but never understanding; be ever seeing, but never perceiving’" (Isaiah 6:9). This lesson reminds us that sharing God’s truth can be challenging, but it is essential. We are called to be faithful messengers, regardless of the response.</w:t>
      </w:r>
    </w:p>
    <w:p w14:paraId="4563949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remain faithful in proclaiming truth when facing resistance or indifference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difficult truths with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proclaiming truth require courage, and how can you cultivate this in your daily life? </w:t>
      </w:r>
    </w:p>
    <w:p w14:paraId="5B4EAE7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2611DF"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1F9E21C" w14:textId="77777777" w:rsidR="00FD4AAC" w:rsidRDefault="00FD4AAC" w:rsidP="00FD4AAC">
      <w:pPr>
        <w:spacing w:line="247" w:lineRule="auto"/>
        <w:rPr>
          <w:rFonts w:eastAsia="Times New Roman"/>
          <w:b/>
          <w:bCs/>
          <w:kern w:val="0"/>
          <w:sz w:val="21"/>
          <w:szCs w:val="21"/>
        </w:rPr>
      </w:pPr>
    </w:p>
    <w:p w14:paraId="1848855B" w14:textId="158888E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Hard Hearts</w:t>
      </w:r>
    </w:p>
    <w:p w14:paraId="3130AA6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mission highlights the reality of hardened hearts. Despite hearing God’s message, many will choose not to understand or accept it. This serves as a sobering reminder of the spiritual battle we face and the importance of prayer in softening hearts to receive the Gospel.</w:t>
      </w:r>
    </w:p>
    <w:p w14:paraId="33053F8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address areas of hardness in your own heart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messages that challenge their current beliefs or behaviors?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 to God's guidance despite past rejections? </w:t>
      </w:r>
    </w:p>
    <w:p w14:paraId="6B62F44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4E4270F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Even in the face of rejection, Isaiah’s vision assures us of God’s sovereignty. The Lord remains on His throne, in control of all things. This truth provides comfort and confidence as we navigate the uncertainties of life, knowing that God’s purposes will ultimately prevail.</w:t>
      </w:r>
    </w:p>
    <w:p w14:paraId="65F52C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6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sovereignty during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sovereignty is essential for personal peace and decision-making? </w:t>
      </w:r>
    </w:p>
    <w:p w14:paraId="4F8EAD3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1ECA6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A3496C2" w14:textId="77777777" w:rsidR="00FD4AAC" w:rsidRDefault="00FD4AAC" w:rsidP="00FD4AAC">
      <w:pPr>
        <w:spacing w:line="247" w:lineRule="auto"/>
        <w:rPr>
          <w:rFonts w:eastAsia="Times New Roman"/>
          <w:b/>
          <w:bCs/>
          <w:kern w:val="0"/>
          <w:sz w:val="21"/>
          <w:szCs w:val="21"/>
        </w:rPr>
      </w:pPr>
    </w:p>
    <w:p w14:paraId="09C15907" w14:textId="5E46B90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Hope of Restoration</w:t>
      </w:r>
    </w:p>
    <w:p w14:paraId="59810E4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message, though initially one of judgment, also contains a promise of hope and restoration. God’s plan includes a remnant that will return and be restored. This lesson encourages us to hold onto hope, trusting in God’s redemptive plan for our lives and the world.</w:t>
      </w:r>
    </w:p>
    <w:p w14:paraId="470D7E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restoration when facing personal challenges or setbacks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Isaiah's vision about God's plan for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holiness in Isaiah 6 inspire you to seek personal and communal restoration? </w:t>
      </w:r>
    </w:p>
    <w:p w14:paraId="6BAC84A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Worship</w:t>
      </w:r>
    </w:p>
    <w:p w14:paraId="54695A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6 invites us to worship. The vision of God’s glory and the seraphim’s praise inspire us to join in adoration and worship of our Creator. As we reflect on His holiness, grace, and sovereignty, our hearts are drawn to worship Him in spirit and truth.</w:t>
      </w:r>
    </w:p>
    <w:p w14:paraId="68BFC3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These lessons from Isaiah 6 not only deepen our understanding of God’s character but also challenge us to live out our faith with boldness and humility. May they inspire you to draw closer to God and embrace His call on your life.</w:t>
      </w:r>
    </w:p>
    <w:p w14:paraId="1FC450CC"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Isaiah's vision inspire your personal approach to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respond to God's invitation to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holiness impact your attitude during worship?</w:t>
      </w:r>
      <w:r w:rsidRPr="001B37DC">
        <w:br w:type="page"/>
      </w:r>
    </w:p>
    <w:p w14:paraId="495C6B9D"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7 Teaching Points and Bible Study Questions</w:t>
      </w:r>
    </w:p>
    <w:p w14:paraId="79994724" w14:textId="2E88752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God's Sovereignty</w:t>
      </w:r>
    </w:p>
    <w:p w14:paraId="084B198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7, we see King Ahaz faced with a daunting threat from his enemies. Instead of panicking, God calls him to trust in His divine plan. "If you do not stand firm in your faith, you will not stand at all" (Isaiah 7:9). This lesson reminds us that no matter how overwhelming our circumstances may seem, God is in control. Trusting in His sovereignty brings peace and stability to our lives.</w:t>
      </w:r>
    </w:p>
    <w:p w14:paraId="441E333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sovereignty when facing overwhelming challenges like King Ahaz in Isaiah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faith in God's plans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sovereignty can bring peace amidst life's uncertainties? </w:t>
      </w:r>
    </w:p>
    <w:p w14:paraId="559FBE8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Faith Over Fear</w:t>
      </w:r>
    </w:p>
    <w:p w14:paraId="6C5C994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Ahaz was terrified of the impending invasion, but God sent Isaiah to reassure him. "Be careful, keep calm and do not be afraid" (Isaiah 7:4). Fear can paralyze us, but faith empowers us to move forward. When we place our faith in God, we can overcome any fear that threatens to hold us back.</w:t>
      </w:r>
    </w:p>
    <w:p w14:paraId="3770418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faith to overcome fear in challenging situations like King Ahaz faced in Isaiah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a more powerful response than fear when facing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fear threatens to overwhelm you? </w:t>
      </w:r>
    </w:p>
    <w:p w14:paraId="72BECD9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33AE6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AA37A70" w14:textId="77777777" w:rsidR="00FD4AAC" w:rsidRDefault="00FD4AAC" w:rsidP="00FD4AAC">
      <w:pPr>
        <w:spacing w:line="247" w:lineRule="auto"/>
        <w:rPr>
          <w:rFonts w:eastAsia="Times New Roman"/>
          <w:b/>
          <w:bCs/>
          <w:kern w:val="0"/>
          <w:sz w:val="21"/>
          <w:szCs w:val="21"/>
        </w:rPr>
      </w:pPr>
    </w:p>
    <w:p w14:paraId="688DEB78" w14:textId="75B6A34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Promises Are Reliable</w:t>
      </w:r>
    </w:p>
    <w:p w14:paraId="278F533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promised Ahaz a sign to confirm His word. "The virgin will conceive and give birth to a son, and will call him Immanuel" (Isaiah 7:14). This prophecy not only assured Ahaz of God's intervention but also pointed to the coming of Christ. God's promises are steadfast and reliable, providing us with hope and assurance for the future.</w:t>
      </w:r>
    </w:p>
    <w:p w14:paraId="4078C2D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promises in uncertain situations like King Ahaz faced in Isaiah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reliability change your response to challenges? </w:t>
      </w:r>
    </w:p>
    <w:p w14:paraId="73D7AC1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 in Decision-Making</w:t>
      </w:r>
    </w:p>
    <w:p w14:paraId="33F1BD1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Ahaz was instructed to ask for a sign from God, but he hesitated. This teaches us the importance of seeking God's guidance in our decisions. "Ask the LORD your God for a sign, whether in the deepest depths or in the highest heights" (Isaiah 7:11). When we seek His wisdom, we align our choices with His will, leading to better outcomes.</w:t>
      </w:r>
    </w:p>
    <w:p w14:paraId="5BF08B0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God's guidance when facing difficult decisions like King Ahaz in Isaiah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plan is challenging during uncertain times, as seen in Isaiah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align with God's will, inspired by Isaiah 7? </w:t>
      </w:r>
    </w:p>
    <w:p w14:paraId="63F4D95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598D1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0F54E4F" w14:textId="77777777" w:rsidR="00FD4AAC" w:rsidRDefault="00FD4AAC" w:rsidP="00FD4AAC">
      <w:pPr>
        <w:spacing w:line="247" w:lineRule="auto"/>
        <w:rPr>
          <w:rFonts w:eastAsia="Times New Roman"/>
          <w:b/>
          <w:bCs/>
          <w:kern w:val="0"/>
          <w:sz w:val="21"/>
          <w:szCs w:val="21"/>
        </w:rPr>
      </w:pPr>
    </w:p>
    <w:p w14:paraId="36134E2F" w14:textId="6185B17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Patience with Our Doubts</w:t>
      </w:r>
    </w:p>
    <w:p w14:paraId="1DAB407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Ahaz's reluctance, God still offered a sign. This demonstrates His patience with our doubts and hesitations. God understands our human frailty and meets us where we are, encouraging us to grow in faith and trust.</w:t>
      </w:r>
    </w:p>
    <w:p w14:paraId="71D366B1" w14:textId="77777777" w:rsidR="00FD4AAC" w:rsidRDefault="00FD4AAC" w:rsidP="00FD4AAC">
      <w:pPr>
        <w:spacing w:line="247" w:lineRule="auto"/>
      </w:pPr>
      <w:r w:rsidRPr="00F6333B">
        <w:rPr>
          <w:rFonts w:eastAsia="Times New Roman"/>
          <w:kern w:val="0"/>
          <w:sz w:val="21"/>
          <w:szCs w:val="21"/>
        </w:rPr>
        <w:t>1. How can you recognize and respond to God's patience when you struggle with doubt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patient with us despite our repeated doubts and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patience in Isaiah 7 to apply in your relationships with others?</w:t>
      </w:r>
    </w:p>
    <w:p w14:paraId="72B52C82" w14:textId="2274B1BD"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Immanuel</w:t>
      </w:r>
    </w:p>
    <w:p w14:paraId="2B79612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prophecy of Immanuel, meaning "God with us," is a profound reminder of God's presence in our lives. It foreshadows the birth of Jesus, who is with us in every situation. This assurance of His presence brings comfort and strength, knowing we are never alone.</w:t>
      </w:r>
    </w:p>
    <w:p w14:paraId="6A91CF3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the promise of Immanuel influence your trust in God's presence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name "Immanuel" is significant for understanding God's relationship with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embrace God's presence in your daily life? </w:t>
      </w:r>
    </w:p>
    <w:p w14:paraId="5D089FE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70407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4FA565A" w14:textId="77777777" w:rsidR="00FD4AAC" w:rsidRDefault="00FD4AAC" w:rsidP="00FD4AAC">
      <w:pPr>
        <w:spacing w:line="247" w:lineRule="auto"/>
        <w:rPr>
          <w:rFonts w:eastAsia="Times New Roman"/>
          <w:b/>
          <w:bCs/>
          <w:kern w:val="0"/>
          <w:sz w:val="21"/>
          <w:szCs w:val="21"/>
        </w:rPr>
      </w:pPr>
    </w:p>
    <w:p w14:paraId="76C66E74" w14:textId="2766273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Obedience</w:t>
      </w:r>
    </w:p>
    <w:p w14:paraId="3588484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Ahaz's story highlights the consequences of disobedience. God called him to trust and obey, yet he struggled. Obedience to God’s commands leads to blessings and protection, while disobedience can lead to unnecessary hardships. "If you do not stand firm in your faith, you will not stand at all" (Isaiah 7:9).</w:t>
      </w:r>
    </w:p>
    <w:p w14:paraId="484AD56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lesson of obedience from Isaiah 7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maintaining trust in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guidance as seen in Isaiah 7? </w:t>
      </w:r>
    </w:p>
    <w:p w14:paraId="79E93D3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Timing is Perfect</w:t>
      </w:r>
    </w:p>
    <w:p w14:paraId="03DF13D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prophecy given to Ahaz was fulfilled in God's perfect timing. This teaches us patience and trust in God's timing, which is always perfect, even when it doesn't align with our own expectations. Waiting on God often brings about the best results.</w:t>
      </w:r>
    </w:p>
    <w:p w14:paraId="20081DD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timing in situations where you feel anxious or impatient?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might differ from your own plans or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perfect timing in daily life? </w:t>
      </w:r>
    </w:p>
    <w:p w14:paraId="4B80171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3D6FD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4928390" w14:textId="77777777" w:rsidR="00FD4AAC" w:rsidRDefault="00FD4AAC" w:rsidP="00FD4AAC">
      <w:pPr>
        <w:spacing w:line="247" w:lineRule="auto"/>
        <w:rPr>
          <w:rFonts w:eastAsia="Times New Roman"/>
          <w:b/>
          <w:bCs/>
          <w:kern w:val="0"/>
          <w:sz w:val="21"/>
          <w:szCs w:val="21"/>
        </w:rPr>
      </w:pPr>
    </w:p>
    <w:p w14:paraId="726E27BB" w14:textId="71F87AF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Plans Are Greater Than Our Understanding</w:t>
      </w:r>
    </w:p>
    <w:p w14:paraId="06F7349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Ahaz could not fully comprehend God's plan, yet it was far greater than he imagined. "The Lord himself will give you a sign" (Isaiah 7:14). God's plans often surpass our understanding, reminding us to trust in His wisdom and purpose.</w:t>
      </w:r>
    </w:p>
    <w:p w14:paraId="54A9178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plans when they seem beyond your understanding or control?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situations where God's plans differ from your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greater plans bring peace during uncertain times? </w:t>
      </w:r>
    </w:p>
    <w:p w14:paraId="75F7DF3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Salvation Through Christ</w:t>
      </w:r>
    </w:p>
    <w:p w14:paraId="413A5C8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prophecy of Immanuel ultimately points to the salvation offered through Jesus Christ. This is the ultimate lesson from Isaiah 7: that through Christ, we have the assurance of salvation and eternal life. Embracing this truth transforms our lives and gives us hope beyond measure.</w:t>
      </w:r>
    </w:p>
    <w:p w14:paraId="76FB8485"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 7:14 strengthen your confidence in Christ's promise of salvation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assurance through Christ is crucial during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Christ's salvation when facing doubts?</w:t>
      </w:r>
      <w:r w:rsidRPr="001B37DC">
        <w:br w:type="page"/>
      </w:r>
    </w:p>
    <w:p w14:paraId="2A17E358"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8 Teaching Points and Bible Study Questions</w:t>
      </w:r>
    </w:p>
    <w:p w14:paraId="717978B6" w14:textId="63CE14B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the Lord, Not in Human Schemes</w:t>
      </w:r>
    </w:p>
    <w:p w14:paraId="5C18E4D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8, we are reminded to place our trust in God rather than in human plans or alliances. The chapter warns against relying on earthly powers, emphasizing that true security comes from the Lord. As Isaiah 8:13 states, "The LORD of Hosts is the One you shall regard as holy. Only He should be feared; only He should be dreaded." This verse encourages us to focus on God's sovereignty and wisdom, rather than the fleeting promises of the world.</w:t>
      </w:r>
    </w:p>
    <w:p w14:paraId="420FD65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trusting God over human plans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human schemes instead of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the Lord during uncertain times? </w:t>
      </w:r>
    </w:p>
    <w:p w14:paraId="749F617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Presence</w:t>
      </w:r>
    </w:p>
    <w:p w14:paraId="216BB8A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8 highlights the significance of God's presence among His people. The name "Immanuel," meaning "God with us," is a powerful reminder that we are never alone. In times of uncertainty, we can find comfort in knowing that God is with us, guiding and protecting us. This assurance is a cornerstone of our faith, reinforcing that His presence is our ultimate source of strength.</w:t>
      </w:r>
    </w:p>
    <w:p w14:paraId="3C969F3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and recognize God's presence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a source of strength during times of fear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in moments of doubt? </w:t>
      </w:r>
    </w:p>
    <w:p w14:paraId="00B36CC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AB112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6475578" w14:textId="77777777" w:rsidR="00FD4AAC" w:rsidRDefault="00FD4AAC" w:rsidP="00FD4AAC">
      <w:pPr>
        <w:spacing w:line="247" w:lineRule="auto"/>
        <w:rPr>
          <w:rFonts w:eastAsia="Times New Roman"/>
          <w:b/>
          <w:bCs/>
          <w:kern w:val="0"/>
          <w:sz w:val="21"/>
          <w:szCs w:val="21"/>
        </w:rPr>
      </w:pPr>
    </w:p>
    <w:p w14:paraId="79674A62" w14:textId="37BE301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Heeding God's Word</w:t>
      </w:r>
    </w:p>
    <w:p w14:paraId="0A9D9B6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underscores the necessity of listening to God's Word and following His guidance. Isaiah 8:20 advises, "To the law and to the testimony! If they do not speak according to this word, they have no light of dawn." This verse encourages us to measure all teachings against Scripture, ensuring that we remain grounded in truth and not led astray by false doctrines.</w:t>
      </w:r>
    </w:p>
    <w:p w14:paraId="5B5F4D0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God's word in daily decision-making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God's guidance leads to confusion and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word over societal pressures? </w:t>
      </w:r>
    </w:p>
    <w:p w14:paraId="721AEF7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Not the Threats of the World</w:t>
      </w:r>
    </w:p>
    <w:p w14:paraId="0E62887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8 teaches us not to fear the threats and conspiracies of the world. Instead, we are called to fear the Lord and trust in His protection. As believers, we can find peace in knowing that God is in control, even when the world seems chaotic. This perspective allows us to face challenges with courage and faith, knowing that God is our refuge.</w:t>
      </w:r>
    </w:p>
    <w:p w14:paraId="751A396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 more when facing worldly threats and uncertainties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encourages us not to fear worldly threats in Isaiah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focus on God's promises rather than worldly fears? </w:t>
      </w:r>
    </w:p>
    <w:p w14:paraId="1A4D220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7BAA9F"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795F572" w14:textId="77777777" w:rsidR="00FD4AAC" w:rsidRDefault="00FD4AAC" w:rsidP="00FD4AAC">
      <w:pPr>
        <w:spacing w:line="247" w:lineRule="auto"/>
        <w:rPr>
          <w:rFonts w:eastAsia="Times New Roman"/>
          <w:b/>
          <w:bCs/>
          <w:kern w:val="0"/>
          <w:sz w:val="21"/>
          <w:szCs w:val="21"/>
        </w:rPr>
      </w:pPr>
    </w:p>
    <w:p w14:paraId="0A1863FC" w14:textId="0C4D969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Rejecting God</w:t>
      </w:r>
    </w:p>
    <w:p w14:paraId="64C065E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also serves as a warning about the consequences of turning away from God. Isaiah 8:6-7 illustrates how rejecting God's provision leads to turmoil and distress. This lesson reminds us of the importance of remaining faithful and obedient to God, recognizing that His ways are always for our good.</w:t>
      </w:r>
    </w:p>
    <w:p w14:paraId="2A08FD2A" w14:textId="77777777" w:rsidR="00FD4AAC" w:rsidRDefault="00FD4AAC" w:rsidP="00FD4AAC">
      <w:pPr>
        <w:spacing w:line="247" w:lineRule="auto"/>
      </w:pPr>
      <w:r w:rsidRPr="00F6333B">
        <w:rPr>
          <w:rFonts w:eastAsia="Times New Roman"/>
          <w:kern w:val="0"/>
          <w:sz w:val="21"/>
          <w:szCs w:val="21"/>
        </w:rPr>
        <w:t>1. How can you identify and avoid modern-day influences that lead to rejecting God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fear over faith when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 more in uncertain situations?</w:t>
      </w:r>
    </w:p>
    <w:p w14:paraId="30EAB165" w14:textId="7DB52994"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 in God's Plan</w:t>
      </w:r>
    </w:p>
    <w:p w14:paraId="36A43BD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8 highlights the role of prophecy in revealing God's plan and purpose. Prophecies serve as a testament to God's omniscience and His control over history. By studying these prophecies, we gain insight into God's character and His intentions for humanity, strengthening our faith and understanding of His divine will.</w:t>
      </w:r>
    </w:p>
    <w:p w14:paraId="5597AFB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prophecy in Isaiah 8 influence your trust in God's plan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communicate His plans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8 about responding to God's prophetic messages in your life? </w:t>
      </w:r>
    </w:p>
    <w:p w14:paraId="2EF32B6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89C2C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860F585" w14:textId="77777777" w:rsidR="00FD4AAC" w:rsidRDefault="00FD4AAC" w:rsidP="00FD4AAC">
      <w:pPr>
        <w:spacing w:line="247" w:lineRule="auto"/>
        <w:rPr>
          <w:rFonts w:eastAsia="Times New Roman"/>
          <w:b/>
          <w:bCs/>
          <w:kern w:val="0"/>
          <w:sz w:val="21"/>
          <w:szCs w:val="21"/>
        </w:rPr>
      </w:pPr>
    </w:p>
    <w:p w14:paraId="373DFEAA" w14:textId="020296D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Be a Witness</w:t>
      </w:r>
    </w:p>
    <w:p w14:paraId="605F962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encourages us to be witnesses of God's truth in a world that often rejects it. Isaiah 8:16 says, "Bind up the testimony and seal the law among my disciples." This verse calls us to preserve and share God's Word, ensuring that His message of hope and salvation reaches others. As followers of Christ, we are tasked with being His ambassadors, spreading His light in the darkness.</w:t>
      </w:r>
    </w:p>
    <w:p w14:paraId="4E101A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be a witness for God in challenging situations like those in Isaiah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calls us to be witnesses even when others reject His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 reflects God's truth as a witness? </w:t>
      </w:r>
    </w:p>
    <w:p w14:paraId="5ACA140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Deliverance</w:t>
      </w:r>
    </w:p>
    <w:p w14:paraId="156F5A4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8 reassures us of God's deliverance in times of trouble. The chapter reminds us that God is our sanctuary, providing safety and salvation. This assurance allows us to face life's challenges with confidence, knowing that God will deliver us from evil and lead us to victory.</w:t>
      </w:r>
    </w:p>
    <w:p w14:paraId="6BE690A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assurance in God's deliverance during personal challenges today, as seen in Isaiah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is difficult, and how can you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deliverance in uncertain situations? </w:t>
      </w:r>
    </w:p>
    <w:p w14:paraId="745FD23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B32A2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16EB912" w14:textId="77777777" w:rsidR="00FD4AAC" w:rsidRDefault="00FD4AAC" w:rsidP="00FD4AAC">
      <w:pPr>
        <w:spacing w:line="247" w:lineRule="auto"/>
        <w:rPr>
          <w:rFonts w:eastAsia="Times New Roman"/>
          <w:b/>
          <w:bCs/>
          <w:kern w:val="0"/>
          <w:sz w:val="21"/>
          <w:szCs w:val="21"/>
        </w:rPr>
      </w:pPr>
    </w:p>
    <w:p w14:paraId="07477DF5" w14:textId="0164C1E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Danger of Consulting the Wrong Sources</w:t>
      </w:r>
    </w:p>
    <w:p w14:paraId="5CB7D11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against seeking guidance from sources that do not align with God's truth. Isaiah 8:19 cautions, "When men tell you to consult the spirits of the dead and the spiritists who whisper and mutter, should not a people consult their God?" This lesson emphasizes the importance of seeking wisdom from God alone, avoiding the pitfalls of false teachings and superstitions.</w:t>
      </w:r>
    </w:p>
    <w:p w14:paraId="12DCEB7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Why do you think people are tempted to seek guidance from unreliable sources instead of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ensure you consult trustworthy sources for guidance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How can you discern between helpful and harmful advice when facing difficult decisions? </w:t>
      </w:r>
    </w:p>
    <w:p w14:paraId="40432AF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Light of Hope in Darkness</w:t>
      </w:r>
    </w:p>
    <w:p w14:paraId="6BD36E8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8 offers a message of hope, even in the darkest times. The chapter points to the coming of the Messiah, who will bring light and salvation to the world. This promise of hope encourages us to remain steadfast in our faith, trusting that God's light will overcome any darkness we may face. As believers, we can hold onto this hope, knowing that God's plan is perfect and His love is everlasting.</w:t>
      </w:r>
    </w:p>
    <w:p w14:paraId="2943874F"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promises when facing personal darkness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guidance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be a light of hope for others in their darkness?</w:t>
      </w:r>
      <w:r w:rsidRPr="001B37DC">
        <w:br w:type="page"/>
      </w:r>
    </w:p>
    <w:p w14:paraId="1EAAB4F2"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9 Teaching Points and Bible Study Questions</w:t>
      </w:r>
    </w:p>
    <w:p w14:paraId="15EC7A30" w14:textId="5FBEA35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Light in Darkness</w:t>
      </w:r>
    </w:p>
    <w:p w14:paraId="2C1847D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9 begins with a powerful promise: "The people walking in darkness have seen a great light; on those living in the land of the shadow of death, a light has dawned" (Isaiah 9:2). This verse reminds us that no matter how dark our circumstances may seem, God’s light is always ready to break through. Just as the dawn dispels the night, so does the hope of Christ illuminate our lives, guiding us with His truth and love.</w:t>
      </w:r>
    </w:p>
    <w:p w14:paraId="3A89237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bring light to a situation of darkness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light is significant in times of personal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reflect the light of hope to those around you? </w:t>
      </w:r>
    </w:p>
    <w:p w14:paraId="3A21E7E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Joy in the Harvest</w:t>
      </w:r>
    </w:p>
    <w:p w14:paraId="41C9EBF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joy described in Isaiah 9:3 is likened to the joy of harvest, a time of celebration and abundance: "You have enlarged the nation and increased its joy. The people rejoice before You as they rejoice at harvest time." This teaches us that God’s blessings are plentiful and meant to be shared. When we experience His goodness, it’s an opportunity to spread that joy to others, reflecting His generosity and grace.</w:t>
      </w:r>
    </w:p>
    <w:p w14:paraId="7A6F6B2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joy in your life similar to the joy of a bountiful harvest?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compared to a harvest in Isaiah 9, and how is this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your joy with others, like sharing a harvest? </w:t>
      </w:r>
    </w:p>
    <w:p w14:paraId="492B5D1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F226FF"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718469A" w14:textId="77777777" w:rsidR="00FD4AAC" w:rsidRDefault="00FD4AAC" w:rsidP="00FD4AAC">
      <w:pPr>
        <w:spacing w:line="247" w:lineRule="auto"/>
        <w:rPr>
          <w:rFonts w:eastAsia="Times New Roman"/>
          <w:b/>
          <w:bCs/>
          <w:kern w:val="0"/>
          <w:sz w:val="21"/>
          <w:szCs w:val="21"/>
        </w:rPr>
      </w:pPr>
    </w:p>
    <w:p w14:paraId="1F6DB47F" w14:textId="7ACEB59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Freedom from Oppression</w:t>
      </w:r>
    </w:p>
    <w:p w14:paraId="4EB228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"For as in the day of Midian’s defeat,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have shattered the yoke of their burden, the bar across their shoulders, and the rod of their oppressor" (Isaiah 9:4). This verse speaks of liberation from oppression, reminding us that God is our deliverer. Just as He freed Israel from their enemies, He offers us freedom from the burdens and sins that weigh us down, inviting us to live in the liberty of His Spirit.</w:t>
      </w:r>
    </w:p>
    <w:p w14:paraId="23B58D3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contribute to freeing others from oppression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experience personal freedom from oppression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Isaiah 9 emphasizes hope in overcoming oppression, and how can you apply this hope? </w:t>
      </w:r>
    </w:p>
    <w:p w14:paraId="06F79BE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End of War</w:t>
      </w:r>
    </w:p>
    <w:p w14:paraId="6424986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9:5 paints a picture of peace: "For every trampling boot of battle and every garment rolled in blood will be burned as fuel for the fire." This imagery assures us that God’s ultimate plan is one of peace. In a world often filled with conflict, we can find solace in the promise that God will bring an end to all strife, replacing it with His eternal peace.</w:t>
      </w:r>
    </w:p>
    <w:p w14:paraId="6AF6823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contribute to peace in your community, reflecting the end of war in Isaiah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Isaiah 9 emphasizes peace, and how can this influence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peace described in Isaiah 9 in your life? </w:t>
      </w:r>
    </w:p>
    <w:p w14:paraId="67D1D54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12D10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3214365" w14:textId="77777777" w:rsidR="00FD4AAC" w:rsidRDefault="00FD4AAC" w:rsidP="00FD4AAC">
      <w:pPr>
        <w:spacing w:line="247" w:lineRule="auto"/>
        <w:rPr>
          <w:rFonts w:eastAsia="Times New Roman"/>
          <w:b/>
          <w:bCs/>
          <w:kern w:val="0"/>
          <w:sz w:val="21"/>
          <w:szCs w:val="21"/>
        </w:rPr>
      </w:pPr>
    </w:p>
    <w:p w14:paraId="0DEDCAE1" w14:textId="09EA0DD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Birth of a Savior</w:t>
      </w:r>
    </w:p>
    <w:p w14:paraId="768CC00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"For unto us a child is born, unto us a son is given, and the government will be upon His shoulders" (Isaiah 9:6). This prophecy of Jesus’ birth is a cornerstone of our faith, highlighting the miraculous gift of God’s Son. It’s a reminder that God’s solutions often come in unexpected ways, and His plans are always perfect, bringing hope and salvation to all who believe.</w:t>
      </w:r>
    </w:p>
    <w:p w14:paraId="5686E3A5" w14:textId="77777777" w:rsidR="00FD4AAC" w:rsidRDefault="00FD4AAC" w:rsidP="00FD4AAC">
      <w:pPr>
        <w:spacing w:line="247" w:lineRule="auto"/>
      </w:pPr>
      <w:r w:rsidRPr="00F6333B">
        <w:rPr>
          <w:rFonts w:eastAsia="Times New Roman"/>
          <w:kern w:val="0"/>
          <w:sz w:val="21"/>
          <w:szCs w:val="21"/>
        </w:rPr>
        <w:t>1. How can you embody the qualities of the Savior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Savior's example in times of personal darkness?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a Savior bring hope to your current life challenges?</w:t>
      </w:r>
    </w:p>
    <w:p w14:paraId="3C837B73" w14:textId="4B996364"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Wonderful Counselor</w:t>
      </w:r>
    </w:p>
    <w:p w14:paraId="1B23D1B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9:6 continues with the titles of the Messiah, starting with "Wonderful Counselor." This title assures us that Jesus is our guide, offering wisdom and direction in every situation. When we seek His counsel, we can trust that He will lead us on the right path, providing clarity and understanding beyond our own.</w:t>
      </w:r>
    </w:p>
    <w:p w14:paraId="4831BC7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guidance from the Wonderful Counselor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the Wonderful Counselor with your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the Wonderful Counselor bring peace in uncertain situations? </w:t>
      </w:r>
    </w:p>
    <w:p w14:paraId="6FBD79D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4A7E8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D582FC8" w14:textId="77777777" w:rsidR="00FD4AAC" w:rsidRDefault="00FD4AAC" w:rsidP="00FD4AAC">
      <w:pPr>
        <w:spacing w:line="247" w:lineRule="auto"/>
        <w:rPr>
          <w:rFonts w:eastAsia="Times New Roman"/>
          <w:b/>
          <w:bCs/>
          <w:kern w:val="0"/>
          <w:sz w:val="21"/>
          <w:szCs w:val="21"/>
        </w:rPr>
      </w:pPr>
    </w:p>
    <w:p w14:paraId="3716F5CC" w14:textId="2CE3E1B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Mighty God</w:t>
      </w:r>
    </w:p>
    <w:p w14:paraId="06E0562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next title, "Mighty God," emphasizes Jesus’ divine power and authority. He is not just a wise teacher but the omnipotent God who can accomplish all things. This gives us confidence that no challenge is too great for Him, and we can rely on His strength in our times of need.</w:t>
      </w:r>
    </w:p>
    <w:p w14:paraId="67569F4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the Mighty God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 as mighty influences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the strength of the Mighty God in your community? </w:t>
      </w:r>
    </w:p>
    <w:p w14:paraId="0128BFE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Everlasting Father</w:t>
      </w:r>
    </w:p>
    <w:p w14:paraId="1356F6B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As the "Everlasting Father," Jesus embodies eternal care and protection. This title reassures us of His unchanging love and commitment to us. In a world where relationships can be fleeting, His fatherly presence is a constant source of comfort and security.</w:t>
      </w:r>
    </w:p>
    <w:p w14:paraId="0A4345E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experience the guidance of the Everlasting Father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title "Everlasting Father" is significant for understanding God's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the qualities of the Everlasting Father in your relationships? </w:t>
      </w:r>
    </w:p>
    <w:p w14:paraId="2BBE5FD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64703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3F536D4" w14:textId="77777777" w:rsidR="00FD4AAC" w:rsidRDefault="00FD4AAC" w:rsidP="00FD4AAC">
      <w:pPr>
        <w:spacing w:line="247" w:lineRule="auto"/>
        <w:rPr>
          <w:rFonts w:eastAsia="Times New Roman"/>
          <w:b/>
          <w:bCs/>
          <w:kern w:val="0"/>
          <w:sz w:val="21"/>
          <w:szCs w:val="21"/>
        </w:rPr>
      </w:pPr>
    </w:p>
    <w:p w14:paraId="51DDDDEA" w14:textId="2130B0A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Prince of Peace</w:t>
      </w:r>
    </w:p>
    <w:p w14:paraId="4797292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Jesus is the "Prince of Peace," bringing harmony and reconciliation. His peace is not just the absence of conflict but a deep, abiding sense of well-being that transcends circumstances. By embracing His peace, we can navigate life’s storms with calm assurance.</w:t>
      </w:r>
    </w:p>
    <w:p w14:paraId="0D133FF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embody the qualities of the Prince of Peace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peace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peace in Isaiah 9 inspire you to trust in God's plan? </w:t>
      </w:r>
    </w:p>
    <w:p w14:paraId="3689F5C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Increase of His Government</w:t>
      </w:r>
    </w:p>
    <w:p w14:paraId="65A656E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9:7 concludes with a vision of growth and stability: "Of the increase of His government and peace there will be no end." This promise assures us that God’s kingdom is ever-expanding and His reign is eternal. As we align ourselves with His purposes, we become part of this unending kingdom, participating in His work of redemption and restoration.</w:t>
      </w:r>
    </w:p>
    <w:p w14:paraId="396037E1"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contribute to the increase of God's government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change in your life under God's increasing government?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government bring peace in uncertain times?</w:t>
      </w:r>
      <w:r w:rsidRPr="001B37DC">
        <w:br w:type="page"/>
      </w:r>
    </w:p>
    <w:p w14:paraId="3B4C7E6B"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10 Teaching Points and Bible Study Questions</w:t>
      </w:r>
    </w:p>
    <w:p w14:paraId="009A93E2" w14:textId="5145462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Sovereignty of God</w:t>
      </w:r>
    </w:p>
    <w:p w14:paraId="452803B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10, we are reminded of the ultimate sovereignty of God over all nations and rulers. The chapter opens with a powerful declaration of God's control: "Woe to those who enact unjust statutes and issue oppressive decrees" (Isaiah 10:1). This serves as a reminder that no matter how powerful earthly authorities may seem, they are ultimately under God's authority. Trust in His plan, for He is the one who guides the course of history.</w:t>
      </w:r>
    </w:p>
    <w:p w14:paraId="2B24642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10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in Isaiah 10 can impact your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as demonstrated in Isaiah 10? </w:t>
      </w:r>
    </w:p>
    <w:p w14:paraId="2E23AA4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294730E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Pride is a recurring theme in Isaiah 10, where the Assyrian king boasts of his conquests. However, God warns that pride leads to downfall: "Shall the axe boast over the one who swings it?" (Isaiah 10:15). This is a lesson for us to remain humble and recognize that our abilities and successes are gifts from God, not achievements of our own making.</w:t>
      </w:r>
    </w:p>
    <w:p w14:paraId="2B2C6EC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in your relationships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serve as a safeguard?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pride doesn't hinder your personal growth and spiritual journey? </w:t>
      </w:r>
    </w:p>
    <w:p w14:paraId="5B9F4E4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1F6C4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CDBFCCA" w14:textId="77777777" w:rsidR="00FD4AAC" w:rsidRDefault="00FD4AAC" w:rsidP="00FD4AAC">
      <w:pPr>
        <w:spacing w:line="247" w:lineRule="auto"/>
        <w:rPr>
          <w:rFonts w:eastAsia="Times New Roman"/>
          <w:b/>
          <w:bCs/>
          <w:kern w:val="0"/>
          <w:sz w:val="21"/>
          <w:szCs w:val="21"/>
        </w:rPr>
      </w:pPr>
    </w:p>
    <w:p w14:paraId="62A2A61A" w14:textId="7C88882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Justice of God</w:t>
      </w:r>
    </w:p>
    <w:p w14:paraId="14CB1D2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justice is evident as He promises to punish the Assyrians for their arrogance and cruelty.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the Lord, the LORD of Hosts, will send a wasting disease among his stout warriors" (Isaiah 10:16). This assures us that God sees all injustices and will act in His perfect timing. We can rest in the knowledge that He will right all wrongs.</w:t>
      </w:r>
    </w:p>
    <w:p w14:paraId="4F2ADF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important in addressing societal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standards of justice? </w:t>
      </w:r>
    </w:p>
    <w:p w14:paraId="3AD7910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Remnant Will Return</w:t>
      </w:r>
    </w:p>
    <w:p w14:paraId="7AE2F10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Amidst judgment, there is hope. Isaiah 10:21 states, "A remnant will return, a remnant of Jacob, to the Mighty God". This promise of a faithful remnant highlights God's mercy and faithfulness. Even in times of trial, God preserves a people for Himself, reminding us that His plans are redemptive and restorative.</w:t>
      </w:r>
    </w:p>
    <w:p w14:paraId="6F44E08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nurture the "remnant" of faith in your own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remain part of God's faithful remnant?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the return of a remnant, and how does this apply to personal restoration? </w:t>
      </w:r>
    </w:p>
    <w:p w14:paraId="701400F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008EB4"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28D2300" w14:textId="77777777" w:rsidR="00FD4AAC" w:rsidRDefault="00FD4AAC" w:rsidP="00FD4AAC">
      <w:pPr>
        <w:spacing w:line="247" w:lineRule="auto"/>
        <w:rPr>
          <w:rFonts w:eastAsia="Times New Roman"/>
          <w:b/>
          <w:bCs/>
          <w:kern w:val="0"/>
          <w:sz w:val="21"/>
          <w:szCs w:val="21"/>
        </w:rPr>
      </w:pPr>
    </w:p>
    <w:p w14:paraId="406645D4" w14:textId="226F4A9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Word</w:t>
      </w:r>
    </w:p>
    <w:p w14:paraId="2E91A51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10 emphasizes the power and certainty of God's word. "The Lord, the LORD of Hosts, will carry out the destruction decreed upon the whole land" (Isaiah 10:23). When God speaks, it is done. This encourages us to trust in His promises and rely on His word as the ultimate truth in our lives.</w:t>
      </w:r>
    </w:p>
    <w:p w14:paraId="6580CFE4" w14:textId="77777777" w:rsidR="00FD4AAC" w:rsidRDefault="00FD4AAC" w:rsidP="00FD4AAC">
      <w:pPr>
        <w:spacing w:line="247" w:lineRule="auto"/>
      </w:pPr>
      <w:r w:rsidRPr="00F6333B">
        <w:rPr>
          <w:rFonts w:eastAsia="Times New Roman"/>
          <w:kern w:val="0"/>
          <w:sz w:val="21"/>
          <w:szCs w:val="21"/>
        </w:rPr>
        <w:t>1. How can you apply the power of God's Word to confront injustice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guidance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Word influences your daily decisions and actions?</w:t>
      </w:r>
    </w:p>
    <w:p w14:paraId="68D5BE91" w14:textId="4687DEF2"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Strength</w:t>
      </w:r>
    </w:p>
    <w:p w14:paraId="6AFCA5A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illustrates the futility of relying on human strength and wisdom. The Assyrians, despite their might, are no match for God's power. "The Light of Israel will become a fire, and His Holy One a flame" (Isaiah 10:17). This teaches us to depend on God rather than our own understanding or resources.</w:t>
      </w:r>
    </w:p>
    <w:p w14:paraId="796CD8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strength rather than your own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human strength often fails in achieving lasting success or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address the limits of your own abilities? </w:t>
      </w:r>
    </w:p>
    <w:p w14:paraId="3301BEB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9F100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6D98F1E" w14:textId="77777777" w:rsidR="00FD4AAC" w:rsidRDefault="00FD4AAC" w:rsidP="00FD4AAC">
      <w:pPr>
        <w:spacing w:line="247" w:lineRule="auto"/>
        <w:rPr>
          <w:rFonts w:eastAsia="Times New Roman"/>
          <w:b/>
          <w:bCs/>
          <w:kern w:val="0"/>
          <w:sz w:val="21"/>
          <w:szCs w:val="21"/>
        </w:rPr>
      </w:pPr>
    </w:p>
    <w:p w14:paraId="5FB4F44C" w14:textId="4437418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Compassionate Heart</w:t>
      </w:r>
    </w:p>
    <w:p w14:paraId="3C0CEE5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Even as God pronounces judgment, His compassion is evident. He longs for His people to return to Him. "In that day the remnant of Israel and the survivors of the house of Jacob will no longer depend on him who struck them" (Isaiah 10:20). God's heart is always for restoration and relationship with His people.</w:t>
      </w:r>
    </w:p>
    <w:p w14:paraId="572034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reflect God's compassionate heart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compassion is essential in addressing injustice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more compassionate heart like God's? </w:t>
      </w:r>
    </w:p>
    <w:p w14:paraId="097F9C5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Deliverance</w:t>
      </w:r>
    </w:p>
    <w:p w14:paraId="7F9E5D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10 assures us of God's deliverance. "Do not be afraid of the Assyrian, who strikes you with the rod" (Isaiah 10:24). This is a powerful reminder that God is our protector and deliverer. No matter the challenges we face, we can have confidence that He will bring us through.</w:t>
      </w:r>
    </w:p>
    <w:p w14:paraId="797E560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assurance in God's deliverance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plan for deliverance despite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remember past deliverances when facing new challenges? </w:t>
      </w:r>
    </w:p>
    <w:p w14:paraId="4113240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5A1AFE"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46ABFA6" w14:textId="77777777" w:rsidR="00FD4AAC" w:rsidRDefault="00FD4AAC" w:rsidP="00FD4AAC">
      <w:pPr>
        <w:spacing w:line="247" w:lineRule="auto"/>
        <w:rPr>
          <w:rFonts w:eastAsia="Times New Roman"/>
          <w:b/>
          <w:bCs/>
          <w:kern w:val="0"/>
          <w:sz w:val="21"/>
          <w:szCs w:val="21"/>
        </w:rPr>
      </w:pPr>
    </w:p>
    <w:p w14:paraId="7EB81473" w14:textId="73CA56A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Faithfulness</w:t>
      </w:r>
    </w:p>
    <w:p w14:paraId="76F576F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calls us to faithfulness, as God is faithful to His promises. "The Lord GOD of Hosts will complete the destruction decreed upon the whole land" (Isaiah 10:23). Our response should be one of steadfast faith, trusting in His character and His word.</w:t>
      </w:r>
    </w:p>
    <w:p w14:paraId="41E2A1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as seen in Isaiah 10's context?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when facing adversity, according to Isaiah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amidst societal pressures, inspired by Isaiah 10? </w:t>
      </w:r>
    </w:p>
    <w:p w14:paraId="2E58950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75984E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10 points us to the hope of redemption. Despite the judgment, there is a promise of renewal and restoration. This foreshadows the ultimate redemption through Jesus Christ, who offers salvation to all who believe. Let this hope inspire us to live with purpose and share the good news with others.</w:t>
      </w:r>
    </w:p>
    <w:p w14:paraId="604D8D6E"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hardships before bringing redemption, and how can this shape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with God's redemptive plan in your community?</w:t>
      </w:r>
      <w:r w:rsidRPr="001B37DC">
        <w:br w:type="page"/>
      </w:r>
    </w:p>
    <w:p w14:paraId="1A378F2D"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11 Teaching Points and Bible Study Questions</w:t>
      </w:r>
    </w:p>
    <w:p w14:paraId="607C7F7F" w14:textId="7E4716B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a Righteous Leader</w:t>
      </w:r>
    </w:p>
    <w:p w14:paraId="2334164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11 opens with a promise of hope: "A shoot will spring up from the stump of Jesse, and a Branch from his roots will bear fruit" (Isaiah 11:1). This verse foretells the coming of Jesus Christ, a leader who embodies righteousness and justice. In a world often filled with uncertainty, this assurance of a divine leader who will guide with wisdom and understanding is a beacon of hope for all believers.</w:t>
      </w:r>
    </w:p>
    <w:p w14:paraId="2047BE9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qualities of a righteous leader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leader's righteousness is crucial for community well-being and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righteous leadership in your community or workplace? </w:t>
      </w:r>
    </w:p>
    <w:p w14:paraId="7B6893E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Spirit of the Lord Will Rest Upon Him</w:t>
      </w:r>
    </w:p>
    <w:p w14:paraId="75FF035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passage continues to describe the qualities of this leader: "The Spirit of the LORD will rest on Him—the Spirit of wisdom and understanding, the Spirit of counsel and strength, the Spirit of knowledge and fear of the LORD" (Isaiah 11:2). These attributes remind us of the importance of seeking the Holy Spirit in our own lives, to guide us in wisdom and understanding as we navigate daily challenges.</w:t>
      </w:r>
    </w:p>
    <w:p w14:paraId="532F4B1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invite the Spirit of the Lord to guide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embodying the qualities of wisdom and understanding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Spirit of the Lord is essential for effective leadership and justice? </w:t>
      </w:r>
    </w:p>
    <w:p w14:paraId="68222D5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34A32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FB37A95" w14:textId="77777777" w:rsidR="00FD4AAC" w:rsidRDefault="00FD4AAC" w:rsidP="00FD4AAC">
      <w:pPr>
        <w:spacing w:line="247" w:lineRule="auto"/>
        <w:rPr>
          <w:rFonts w:eastAsia="Times New Roman"/>
          <w:b/>
          <w:bCs/>
          <w:kern w:val="0"/>
          <w:sz w:val="21"/>
          <w:szCs w:val="21"/>
        </w:rPr>
      </w:pPr>
    </w:p>
    <w:p w14:paraId="586167C8" w14:textId="6064A24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Justice for the Poor and Meek</w:t>
      </w:r>
    </w:p>
    <w:p w14:paraId="2BD7521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11:4 highlights the leader's commitment to justice: "He will judge the poor with righteousness and decide with equity for the meek of the earth." This serves as a powerful reminder of God's heart for the marginalized and oppressed. As followers of Christ, we are called to reflect this same compassion and fairness in our interactions with others.</w:t>
      </w:r>
    </w:p>
    <w:p w14:paraId="7E757F3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promote justice for the poor and meek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for the poor is emphasized in Isaiah 11, and how does it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meek are heard and supported in your daily life? </w:t>
      </w:r>
    </w:p>
    <w:p w14:paraId="7C9F588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His Word</w:t>
      </w:r>
    </w:p>
    <w:p w14:paraId="0813CED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passage emphasizes the power of the leader's word: "He will strike the earth with the rod of His mouth and slay the wicked with the breath of His lips" (Isaiah 11:4). This illustrates the transformative power of God's Word, which can bring about change and justice. It encourages us to immerse ourselves in Scripture, allowing it to shape our thoughts and actions.</w:t>
      </w:r>
    </w:p>
    <w:p w14:paraId="7AF2F6E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power of God's word in resolving conflicts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word of God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daily decisions and actions? </w:t>
      </w:r>
    </w:p>
    <w:p w14:paraId="05741A8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12BDC4"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E59CED3" w14:textId="77777777" w:rsidR="00FD4AAC" w:rsidRDefault="00FD4AAC" w:rsidP="00FD4AAC">
      <w:pPr>
        <w:spacing w:line="247" w:lineRule="auto"/>
        <w:rPr>
          <w:rFonts w:eastAsia="Times New Roman"/>
          <w:b/>
          <w:bCs/>
          <w:kern w:val="0"/>
          <w:sz w:val="21"/>
          <w:szCs w:val="21"/>
        </w:rPr>
      </w:pPr>
    </w:p>
    <w:p w14:paraId="55F7E6B8" w14:textId="3706E3B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A Vision of Peace</w:t>
      </w:r>
    </w:p>
    <w:p w14:paraId="225B0E2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11:6-9 paints a beautiful picture of peace: "The wolf will live with the </w:t>
      </w:r>
      <w:proofErr w:type="gramStart"/>
      <w:r w:rsidRPr="00F6333B">
        <w:rPr>
          <w:rFonts w:eastAsia="Times New Roman"/>
          <w:kern w:val="0"/>
          <w:sz w:val="21"/>
          <w:szCs w:val="21"/>
        </w:rPr>
        <w:t>lamb,</w:t>
      </w:r>
      <w:proofErr w:type="gramEnd"/>
      <w:r w:rsidRPr="00F6333B">
        <w:rPr>
          <w:rFonts w:eastAsia="Times New Roman"/>
          <w:kern w:val="0"/>
          <w:sz w:val="21"/>
          <w:szCs w:val="21"/>
        </w:rPr>
        <w:t xml:space="preserve"> the leopard will lie down with the goat... They will neither harm nor destroy on all My holy mountain." This vision of harmony in creation is a glimpse of the peace that Christ brings into our lives. It inspires us to be peacemakers in our communities, reflecting the tranquility of God's kingdom.</w:t>
      </w:r>
    </w:p>
    <w:p w14:paraId="0404CCE0" w14:textId="77777777" w:rsidR="00FD4AAC" w:rsidRDefault="00FD4AAC" w:rsidP="00FD4AAC">
      <w:pPr>
        <w:spacing w:line="247" w:lineRule="auto"/>
      </w:pPr>
      <w:r w:rsidRPr="00F6333B">
        <w:rPr>
          <w:rFonts w:eastAsia="Times New Roman"/>
          <w:kern w:val="0"/>
          <w:sz w:val="21"/>
          <w:szCs w:val="21"/>
        </w:rPr>
        <w:t>1. How can you contribute to creating peace in your community inspired by Isaiah 11's vision of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Isaiah 11 about resolving conflicts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Isaiah 11 emphasizes peace among natural enemies, and how can this apply to human interactions?</w:t>
      </w:r>
    </w:p>
    <w:p w14:paraId="6D6B1ED9" w14:textId="3297C8F2"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Knowledge of the Lord Will Fill the Earth</w:t>
      </w:r>
    </w:p>
    <w:p w14:paraId="418B4DB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prophecy continues with a promise of widespread knowledge of God: "For the earth will be filled with the knowledge of the LORD as the waters cover the sea" (Isaiah 11:9). This encourages us to actively share our faith, knowing that God's truth is destined to reach every corner of the earth.</w:t>
      </w:r>
    </w:p>
    <w:p w14:paraId="18321C8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contribute to spreading the knowledge of the Lord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knowledge of the Lord is essential for global peace and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personal understanding of the Lord? </w:t>
      </w:r>
    </w:p>
    <w:p w14:paraId="3FB39A0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1A545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6EF76D8" w14:textId="77777777" w:rsidR="00FD4AAC" w:rsidRDefault="00FD4AAC" w:rsidP="00FD4AAC">
      <w:pPr>
        <w:spacing w:line="247" w:lineRule="auto"/>
        <w:rPr>
          <w:rFonts w:eastAsia="Times New Roman"/>
          <w:b/>
          <w:bCs/>
          <w:kern w:val="0"/>
          <w:sz w:val="21"/>
          <w:szCs w:val="21"/>
        </w:rPr>
      </w:pPr>
    </w:p>
    <w:p w14:paraId="557C80B1" w14:textId="5F2198C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A Banner for the Nations</w:t>
      </w:r>
    </w:p>
    <w:p w14:paraId="2461DB7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11:10 declares, "In that day the Root of Jesse will stand as a banner for the peoples; the nations will seek Him." This highlights the universal appeal of Christ's message, transcending cultural and national boundaries. It reminds us of our role in spreading the Gospel, inviting all to seek the Savior.</w:t>
      </w:r>
    </w:p>
    <w:p w14:paraId="592E5EC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serve as a banner of hope and unity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a banner to gather people,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peace and understanding among diverse groups around you? </w:t>
      </w:r>
    </w:p>
    <w:p w14:paraId="62F677E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Gathering of the Exiles</w:t>
      </w:r>
    </w:p>
    <w:p w14:paraId="24634FB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speaks of a gathering: "He will raise a banner for the nations and gather the exiles of Israel" (Isaiah 11:12). This reflects God's desire to bring His people together, offering hope and restoration. It encourages us to foster unity within the body of Christ, celebrating our shared faith and purpose.</w:t>
      </w:r>
    </w:p>
    <w:p w14:paraId="10F69F3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contribute to unity and reconciliation in your community, inspired by the gathering of exiles in Isaiah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diverse experiences of others, as seen in the gathering of exiles?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gathering of exiles is significant for understanding God's plan for restoration today? </w:t>
      </w:r>
    </w:p>
    <w:p w14:paraId="13BEAB7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9578F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0E29DFF" w14:textId="77777777" w:rsidR="00FD4AAC" w:rsidRDefault="00FD4AAC" w:rsidP="00FD4AAC">
      <w:pPr>
        <w:spacing w:line="247" w:lineRule="auto"/>
        <w:rPr>
          <w:rFonts w:eastAsia="Times New Roman"/>
          <w:b/>
          <w:bCs/>
          <w:kern w:val="0"/>
          <w:sz w:val="21"/>
          <w:szCs w:val="21"/>
        </w:rPr>
      </w:pPr>
    </w:p>
    <w:p w14:paraId="6046B222" w14:textId="474DDB4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Overcoming Division</w:t>
      </w:r>
    </w:p>
    <w:p w14:paraId="132CA23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11:13 promises the end of division: "Ephraim’s jealousy will vanish, and Judah’s enemies will be cut off." This is a call to overcome divisions within our own lives and communities, striving for reconciliation and harmony. It reminds us that in Christ, we are one body, united in purpose and love.</w:t>
      </w:r>
    </w:p>
    <w:p w14:paraId="3256CB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11 inspire us to bridge divisions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promote peace and unity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overcoming division is essential for personal and communal growth? </w:t>
      </w:r>
    </w:p>
    <w:p w14:paraId="46BB739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Path to Salvation</w:t>
      </w:r>
    </w:p>
    <w:p w14:paraId="204EA0C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11 concludes with a vision of deliverance: "There will be a highway for the remnant of His people" (Isaiah 11:16). This symbolizes the path to salvation that Christ offers to all who believe. It is a powerful reminder of the hope and redemption available through faith in Jesus, encouraging us to walk confidently in His promises.</w:t>
      </w:r>
    </w:p>
    <w:p w14:paraId="037AD73A"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 11 inspire you to seek peace and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embody the qualities of the "Branch"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righteousness and faithfulness are crucial on the path to salvation?</w:t>
      </w:r>
      <w:r w:rsidRPr="001B37DC">
        <w:br w:type="page"/>
      </w:r>
    </w:p>
    <w:p w14:paraId="1A9F72E3"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12 Teaching Points and Bible Study Questions</w:t>
      </w:r>
    </w:p>
    <w:p w14:paraId="72072562" w14:textId="60D3F9A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Joyful Praise is Our Response to Salvation</w:t>
      </w:r>
    </w:p>
    <w:p w14:paraId="1732264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12 opens with a call to give thanks to the Lord, for He has turned His anger away and comforted us. This is a reminder that our salvation is a gift that should fill our hearts with joy and gratitude. As it says in Isaiah 12:1, "I will give thanks to You, O LORD, for though You were angry with me,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anger has turned away, and You have comforted me." Let this be a daily reminder to start each day with a heart full of praise, acknowledging the comfort and salvation we have received.</w:t>
      </w:r>
    </w:p>
    <w:p w14:paraId="79F3271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joyful praise into your daily routine as a response to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enhances your understanding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joy of salvation with others? </w:t>
      </w:r>
    </w:p>
    <w:p w14:paraId="002E96A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Strength and Song</w:t>
      </w:r>
    </w:p>
    <w:p w14:paraId="1655AE9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12:2, we find a powerful declaration: "Surely God is my salvation; I will trust and not be afraid. For the LORD GOD is my strength and my song, and He also has become my salvation." This verse encourages us to rely on God as our source of strength and inspiration. When we face challenges, remember that God is not only our protector but also the melody that brings joy to our lives. Trust in Him, and let His presence be the song that carries you through each day.</w:t>
      </w:r>
    </w:p>
    <w:p w14:paraId="7017228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 as your strength in challenging situations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singing praises to God can impact your daily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God your song in everyday life? </w:t>
      </w:r>
    </w:p>
    <w:p w14:paraId="444BD42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F7A57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42BA385" w14:textId="77777777" w:rsidR="00FD4AAC" w:rsidRDefault="00FD4AAC" w:rsidP="00FD4AAC">
      <w:pPr>
        <w:spacing w:line="247" w:lineRule="auto"/>
        <w:rPr>
          <w:rFonts w:eastAsia="Times New Roman"/>
          <w:b/>
          <w:bCs/>
          <w:kern w:val="0"/>
          <w:sz w:val="21"/>
          <w:szCs w:val="21"/>
        </w:rPr>
      </w:pPr>
    </w:p>
    <w:p w14:paraId="42959209" w14:textId="5D940FB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Draw Water from the Wells of Salvation</w:t>
      </w:r>
    </w:p>
    <w:p w14:paraId="7F10374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12:3 paints a vivid picture of drawing water from the wells of salvation with joy. This imagery reminds us that our spiritual nourishment and refreshment come from the Lord. Just as water is essential for physical life, so is God's salvation for our spiritual well-being. Make it a habit to draw from these wells daily through prayer, Scripture reading, and fellowship with other believers.</w:t>
      </w:r>
    </w:p>
    <w:p w14:paraId="2C24F6E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draw strength from the "wells of salvation"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draw from the "wells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gratitude is important when accessing the "wells of salvation"? </w:t>
      </w:r>
    </w:p>
    <w:p w14:paraId="2121F06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Proclaim His Deeds Among the Nations</w:t>
      </w:r>
    </w:p>
    <w:p w14:paraId="2E0FDD5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encourages us to share the good news of God's deeds with others. Isaiah 12:4 says, "Give thanks to the LORD, call upon His name; make known His deeds among the nations, proclaim that His name is exalted." As believers, we are called to be evangelists in our own right, sharing the story of God's love and salvation with those around us. Let your life be a testament to His greatness, and don't hesitate to speak of His wonders.</w:t>
      </w:r>
    </w:p>
    <w:p w14:paraId="31AAD7C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proclaim God's deeds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God's works is important for personal and communal faith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God's deeds known among diverse groups? </w:t>
      </w:r>
    </w:p>
    <w:p w14:paraId="781E3A1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01C85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FF4BE32" w14:textId="77777777" w:rsidR="00FD4AAC" w:rsidRDefault="00FD4AAC" w:rsidP="00FD4AAC">
      <w:pPr>
        <w:spacing w:line="247" w:lineRule="auto"/>
        <w:rPr>
          <w:rFonts w:eastAsia="Times New Roman"/>
          <w:b/>
          <w:bCs/>
          <w:kern w:val="0"/>
          <w:sz w:val="21"/>
          <w:szCs w:val="21"/>
        </w:rPr>
      </w:pPr>
    </w:p>
    <w:p w14:paraId="0224B53A" w14:textId="216F900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Sing to the Lord for His Glorious Acts</w:t>
      </w:r>
    </w:p>
    <w:p w14:paraId="554933E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Singing is a powerful form of worship, and Isaiah 12:5 invites us to "Sing to the LORD, for He has done glorious things; let this be known in all the earth." Music has a unique way of expressing our deepest emotions and connecting us with God. Incorporate worship music into your daily routine to keep your focus on His glorious acts and to uplift your spirit.</w:t>
      </w:r>
    </w:p>
    <w:p w14:paraId="35E496B5" w14:textId="77777777" w:rsidR="00FD4AAC" w:rsidRDefault="00FD4AAC" w:rsidP="00FD4AAC">
      <w:pPr>
        <w:spacing w:line="247" w:lineRule="auto"/>
      </w:pPr>
      <w:r w:rsidRPr="00F6333B">
        <w:rPr>
          <w:rFonts w:eastAsia="Times New Roman"/>
          <w:kern w:val="0"/>
          <w:sz w:val="21"/>
          <w:szCs w:val="21"/>
        </w:rPr>
        <w:t>1. How can you incorporate singing into your daily routine to celebrate God's glorious acts?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sing praises for God's deeds?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acts through song strengthen your faith and community?</w:t>
      </w:r>
    </w:p>
    <w:p w14:paraId="413EE5CE" w14:textId="3913565A"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Shout Aloud and Sing for Joy</w:t>
      </w:r>
    </w:p>
    <w:p w14:paraId="2502F69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12:6 encourages us to "Shout aloud and sing for joy, O inhabitant of Zion, for great among you is the Holy One of Israel." This verse is a call to express our joy and gratitude openly. Don't be shy about your faith; let your enthusiasm for the Lord be evident in your words and actions. Your joy can be contagious and inspire others to seek the same relationship with God.</w:t>
      </w:r>
    </w:p>
    <w:p w14:paraId="7DB9CD4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joyful singing into your daily routine to express gratitude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joy aloud can strengthen your faith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to celebrate God's goodness during challenging times? </w:t>
      </w:r>
    </w:p>
    <w:p w14:paraId="6527504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8D174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05B9E1A" w14:textId="77777777" w:rsidR="00FD4AAC" w:rsidRDefault="00FD4AAC" w:rsidP="00FD4AAC">
      <w:pPr>
        <w:spacing w:line="247" w:lineRule="auto"/>
        <w:rPr>
          <w:rFonts w:eastAsia="Times New Roman"/>
          <w:b/>
          <w:bCs/>
          <w:kern w:val="0"/>
          <w:sz w:val="21"/>
          <w:szCs w:val="21"/>
        </w:rPr>
      </w:pPr>
    </w:p>
    <w:p w14:paraId="5C04E3E6" w14:textId="10C1A82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God's Everlasting Presence</w:t>
      </w:r>
    </w:p>
    <w:p w14:paraId="42A7D6E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Throughout Isaiah 12, we are reminded of God's constant presence in our lives. Trusting in His everlasting presence gives us peace and confidence, knowing that we are never alone. As you go about your day, remember that the Holy One of Israel is with you, guiding and supporting you in all that you do.</w:t>
      </w:r>
    </w:p>
    <w:p w14:paraId="3BED434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trust in God's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presence can transform your daily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everlasting presence? </w:t>
      </w:r>
    </w:p>
    <w:p w14:paraId="183AB3F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Comfort of God's Salvation</w:t>
      </w:r>
    </w:p>
    <w:p w14:paraId="1F16D4E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comfort that comes from knowing we are saved is a recurring theme in Isaiah 12. This comfort is not just a fleeting feeling but a deep-seated assurance that God is in control. Embrace this comfort and let it be the foundation of your faith, providing you with strength and peace in every situation.</w:t>
      </w:r>
    </w:p>
    <w:p w14:paraId="49F2C1B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embrace and share the comfort of God's salvation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salvation brings comfort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salvation and its comfort? </w:t>
      </w:r>
    </w:p>
    <w:p w14:paraId="2D46CEC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D1C11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B8DA0BA" w14:textId="77777777" w:rsidR="00FD4AAC" w:rsidRDefault="00FD4AAC" w:rsidP="00FD4AAC">
      <w:pPr>
        <w:spacing w:line="247" w:lineRule="auto"/>
        <w:rPr>
          <w:rFonts w:eastAsia="Times New Roman"/>
          <w:b/>
          <w:bCs/>
          <w:kern w:val="0"/>
          <w:sz w:val="21"/>
          <w:szCs w:val="21"/>
        </w:rPr>
      </w:pPr>
    </w:p>
    <w:p w14:paraId="00FF5A5D" w14:textId="5CE9AC8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Live a Life of Gratitude</w:t>
      </w:r>
    </w:p>
    <w:p w14:paraId="5F3A481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Gratitude is a central theme in Isaiah 12, and it is a powerful tool for transforming our perspective. By focusing on the blessings we have received, we can cultivate a heart of thankfulness that impacts every area of our lives. Make it a habit to express gratitude daily, both to God and to those around you.</w:t>
      </w:r>
    </w:p>
    <w:p w14:paraId="59EBD3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gratitude into your daily routine based on Isaiah 12's message of praise?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is emphasized in Isaiah 12, and how can it transform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gratitude remains central in your life, as seen in Isaiah 12? </w:t>
      </w:r>
    </w:p>
    <w:p w14:paraId="4728343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Reflect God's Glory in Your Life</w:t>
      </w:r>
    </w:p>
    <w:p w14:paraId="6C66E66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12 calls us to reflect God's glory in all that we do. By living a life that honors Him, we become a beacon of His love and grace to the world. Let your actions and words be a reflection of His character, drawing others to the light of His salvation. As you live out these lessons, may you experience the fullness of joy and peace that comes from a life centered on Christ.</w:t>
      </w:r>
    </w:p>
    <w:p w14:paraId="42A317BA"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practically reflect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God's deeds with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expressing gratitude to God help you reflect His glory in your life?</w:t>
      </w:r>
      <w:r w:rsidRPr="001B37DC">
        <w:br w:type="page"/>
      </w:r>
    </w:p>
    <w:p w14:paraId="05D20787"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13 Teaching Points and Bible Study Questions</w:t>
      </w:r>
    </w:p>
    <w:p w14:paraId="6577680F" w14:textId="535BAA9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Sovereignty of God</w:t>
      </w:r>
    </w:p>
    <w:p w14:paraId="30DFF31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13 reminds us of the ultimate sovereignty of God over all nations. The chapter opens with a prophecy against Babylon, demonstrating that no empire, no matter how powerful, is beyond God's control. As Isaiah 13:11 states, "I will punish the world for its evil and the wicked for their iniquity." This serves as a powerful reminder that God is the ultimate authority, and His plans will always prevail.</w:t>
      </w:r>
    </w:p>
    <w:p w14:paraId="1A7EC6C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13 influence your response to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control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sovereignty can bring peace in personal challenges? </w:t>
      </w:r>
    </w:p>
    <w:p w14:paraId="0C9C83F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Judgment</w:t>
      </w:r>
    </w:p>
    <w:p w14:paraId="6B7F024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prophecy in Isaiah 13 is a vivid depiction of God's judgment. It assures us that God will hold the wicked accountable. "Behold, the day of the LORD is coming, cruel, with fury and burning anger, to make the land a desolation" (Isaiah 13:9). This certainty of judgment encourages us to live righteously and to share the message of salvation with others.</w:t>
      </w:r>
    </w:p>
    <w:p w14:paraId="02883BF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your heart for the certainty of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13 about trusting God's timing in executing justice? </w:t>
      </w:r>
    </w:p>
    <w:p w14:paraId="20E33FA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BC3EC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25472F8" w14:textId="77777777" w:rsidR="00FD4AAC" w:rsidRDefault="00FD4AAC" w:rsidP="00FD4AAC">
      <w:pPr>
        <w:spacing w:line="247" w:lineRule="auto"/>
        <w:rPr>
          <w:rFonts w:eastAsia="Times New Roman"/>
          <w:b/>
          <w:bCs/>
          <w:kern w:val="0"/>
          <w:sz w:val="21"/>
          <w:szCs w:val="21"/>
        </w:rPr>
      </w:pPr>
    </w:p>
    <w:p w14:paraId="3F701252" w14:textId="29C1FEB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497BAD1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While Isaiah 13 speaks of judgment, it also implicitly calls for repentance. The impending doom of Babylon serves as a warning to turn away from sin. As believers, we are reminded to examine our own lives and seek God's forgiveness, knowing that "if we confess our sins, He is faithful and just to forgive us" (1 John 1:9).</w:t>
      </w:r>
    </w:p>
    <w:p w14:paraId="28ACC31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13 inspire you to seek personal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in avoiding the consequences described in Isaiah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based on Isaiah 13's warnings? </w:t>
      </w:r>
    </w:p>
    <w:p w14:paraId="06C4505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Prophecy</w:t>
      </w:r>
    </w:p>
    <w:p w14:paraId="344B32C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prophecy about Babylon was fulfilled, showcasing the power and accuracy of God's Word. This fulfillment strengthens our faith in the reliability of Scripture. As Isaiah 55:11 assures us, "so My word that proceeds from My mouth will not return to Me empty, but it will accomplish what I please."</w:t>
      </w:r>
    </w:p>
    <w:p w14:paraId="43E720C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prophecy in Isaiah 13 influence your perspective on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future events foretold in biblical prophecy?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prophecy to communicate His plans, and how does this impact your faith? </w:t>
      </w:r>
    </w:p>
    <w:p w14:paraId="2BF30FD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A9D51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D6BD844" w14:textId="77777777" w:rsidR="00FD4AAC" w:rsidRDefault="00FD4AAC" w:rsidP="00FD4AAC">
      <w:pPr>
        <w:spacing w:line="247" w:lineRule="auto"/>
        <w:rPr>
          <w:rFonts w:eastAsia="Times New Roman"/>
          <w:b/>
          <w:bCs/>
          <w:kern w:val="0"/>
          <w:sz w:val="21"/>
          <w:szCs w:val="21"/>
        </w:rPr>
      </w:pPr>
    </w:p>
    <w:p w14:paraId="14E260FF" w14:textId="675FB33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Transience of Earthly Kingdoms</w:t>
      </w:r>
    </w:p>
    <w:p w14:paraId="4BAFC82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Babylon, once a mighty empire, was brought low, illustrating the temporary nature of earthly power. Isaiah 13:19 declares, "And Babylon, the jewel of kingdoms, the glory of the pride of the Chaldeans, will be overthrown by God like Sodom and Gomorrah." This reminds us to focus on eternal treasures rather than fleeting worldly success.</w:t>
      </w:r>
    </w:p>
    <w:p w14:paraId="0671246A" w14:textId="77777777" w:rsidR="00FD4AAC" w:rsidRDefault="00FD4AAC" w:rsidP="00FD4AAC">
      <w:pPr>
        <w:spacing w:line="247" w:lineRule="auto"/>
      </w:pPr>
      <w:r w:rsidRPr="00F6333B">
        <w:rPr>
          <w:rFonts w:eastAsia="Times New Roman"/>
          <w:kern w:val="0"/>
          <w:sz w:val="21"/>
          <w:szCs w:val="21"/>
        </w:rPr>
        <w:t>1. How can recognizing the transience of earthly kingdoms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temporary nature of earthly power in Isaiah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focus more on eternal values rather than temporary worldly achievements?</w:t>
      </w:r>
    </w:p>
    <w:p w14:paraId="348DE57D" w14:textId="7B3A4B8C"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Deliverance</w:t>
      </w:r>
    </w:p>
    <w:p w14:paraId="42A9B0E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Amidst the warnings of judgment, there is hope for God's people. Isaiah 13:14 speaks of those who will "flee to their own land," symbolizing deliverance. This echoes the promise of salvation through Christ, who delivers us from the bondage of sin and offers eternal life.</w:t>
      </w:r>
    </w:p>
    <w:p w14:paraId="02F41BC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deliverance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deliverance in Isaiah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deliverance impact your daily decisions and actions? </w:t>
      </w:r>
    </w:p>
    <w:p w14:paraId="2333503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CA2B0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0A40C36" w14:textId="77777777" w:rsidR="00FD4AAC" w:rsidRDefault="00FD4AAC" w:rsidP="00FD4AAC">
      <w:pPr>
        <w:spacing w:line="247" w:lineRule="auto"/>
        <w:rPr>
          <w:rFonts w:eastAsia="Times New Roman"/>
          <w:b/>
          <w:bCs/>
          <w:kern w:val="0"/>
          <w:sz w:val="21"/>
          <w:szCs w:val="21"/>
        </w:rPr>
      </w:pPr>
    </w:p>
    <w:p w14:paraId="69DA9248" w14:textId="3EE274B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012AD11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13 highlights the spiritual battle between good and evil. The destruction of Babylon is a metaphor for the ultimate victory of God's kingdom over darkness. As Ephesians 6:12 reminds us, "For our struggle is not against flesh and blood, but against the rulers, against the authorities, against the powers of this world's darkness."</w:t>
      </w:r>
    </w:p>
    <w:p w14:paraId="62A33BC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spiritual warfare in Isaiah 13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prepare for spiritual battles described in Isaiah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role in spiritual warfare is crucial for personal spiritual growth? </w:t>
      </w:r>
    </w:p>
    <w:p w14:paraId="2B397A3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Faithfulness</w:t>
      </w:r>
    </w:p>
    <w:p w14:paraId="5712805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the face of impending judgment, Isaiah's prophecy encourages us to remain faithful. Just as God was faithful to His word concerning Babylon, He is faithful to His promises to us. "Let us hold resolutely to the hope we profess, for He who promised is faithful" (Hebrews 10:23).</w:t>
      </w:r>
    </w:p>
    <w:p w14:paraId="7BD3A80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those described in Isaiah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when facing consequences similar to those in Isaiah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amidst societal pressures, as seen in Isaiah 13? </w:t>
      </w:r>
    </w:p>
    <w:p w14:paraId="2D210A9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757DAF"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849368F" w14:textId="77777777" w:rsidR="00FD4AAC" w:rsidRDefault="00FD4AAC" w:rsidP="00FD4AAC">
      <w:pPr>
        <w:spacing w:line="247" w:lineRule="auto"/>
        <w:rPr>
          <w:rFonts w:eastAsia="Times New Roman"/>
          <w:b/>
          <w:bCs/>
          <w:kern w:val="0"/>
          <w:sz w:val="21"/>
          <w:szCs w:val="21"/>
        </w:rPr>
      </w:pPr>
    </w:p>
    <w:p w14:paraId="01E22DDA" w14:textId="6563949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Be Watchful</w:t>
      </w:r>
    </w:p>
    <w:p w14:paraId="5D05A9E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13 serves as a wake-up call to be vigilant and prepared for the Lord's return. The suddenness of Babylon's fall is a reminder that we must always be ready.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keep watch, because you do not know the day or the hour" (Matthew 25:13).</w:t>
      </w:r>
    </w:p>
    <w:p w14:paraId="3D532AF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remain watchful in your daily life amidst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watchful is emphasized in times of impending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stay spiritually alert and prepared? </w:t>
      </w:r>
    </w:p>
    <w:p w14:paraId="3AA3BA0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Ultimate Plan</w:t>
      </w:r>
    </w:p>
    <w:p w14:paraId="362504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13 reassures us that God's ultimate plan is for His glory and our good. Despite the chaos and judgment, God's purpose is to establish His kingdom. As Romans 8:28 promises, "And we know that God works all things together for the good of those who love Him, who are called according to His purpose." This gives us hope and confidence in His divine plan.</w:t>
      </w:r>
    </w:p>
    <w:p w14:paraId="453BA6A8"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comfort in God's ultimate plan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plan helps in dealing with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daily actions with the assurance of God's ultimate plan?</w:t>
      </w:r>
      <w:r w:rsidRPr="001B37DC">
        <w:br w:type="page"/>
      </w:r>
    </w:p>
    <w:p w14:paraId="1C7566B5"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14 Teaching Points and Bible Study Questions</w:t>
      </w:r>
    </w:p>
    <w:p w14:paraId="5EF1E1E7" w14:textId="6BBED88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Downfall of Pride</w:t>
      </w:r>
    </w:p>
    <w:p w14:paraId="007444F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14 vividly illustrates the consequences of pride, particularly through the fall of Babylon. Pride can lead to a downfall, as seen in the verse, "How you have fallen from heaven, O morning star, son of the dawn!" (Isaiah 14:12). This serves as a reminder that humility is a virtue to be cherished, aligning with the biblical principle that "God opposes the proud but gives grace to the humble" (James 4:6).</w:t>
      </w:r>
    </w:p>
    <w:p w14:paraId="0785AC3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pride in your life help prevent personal downfalls similar to those in Isaiah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destruction, and how can humility be a safeguard?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replace pride with humility in daily interactions? </w:t>
      </w:r>
    </w:p>
    <w:p w14:paraId="2E2C8B9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7DF38AA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underscores the sovereignty of Yahweh, who orchestrates the rise and fall of nations. "The LORD of Hosts has sworn: 'As I have planned, so will it be; as I have purposed, so will it stand'" (Isaiah 14:24). This reassures us that God is in control, and His plans are unshakeable, providing a foundation of trust and peace in our lives.</w:t>
      </w:r>
    </w:p>
    <w:p w14:paraId="031C62F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14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impact your personal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sovereignty in Isaiah 14 to trust Him more in uncertain times? </w:t>
      </w:r>
    </w:p>
    <w:p w14:paraId="0363E3E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F3B03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3659501" w14:textId="77777777" w:rsidR="00FD4AAC" w:rsidRDefault="00FD4AAC" w:rsidP="00FD4AAC">
      <w:pPr>
        <w:spacing w:line="247" w:lineRule="auto"/>
        <w:rPr>
          <w:rFonts w:eastAsia="Times New Roman"/>
          <w:b/>
          <w:bCs/>
          <w:kern w:val="0"/>
          <w:sz w:val="21"/>
          <w:szCs w:val="21"/>
        </w:rPr>
      </w:pPr>
    </w:p>
    <w:p w14:paraId="730C36B9" w14:textId="3BBB16C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Deliverance</w:t>
      </w:r>
    </w:p>
    <w:p w14:paraId="369C577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14 offers hope and deliverance for God's people. "The LORD will have compassion on Jacob; once again He will choose Israel and settle them in their own land" (Isaiah 14:1). This promise of restoration is a testament to God's faithfulness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unwavering commitment to His people, encouraging us to hold fast to His promises.</w:t>
      </w:r>
    </w:p>
    <w:p w14:paraId="26D51FC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deliverance during personal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deliverance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promise of deliverance is important for your spiritual growth? </w:t>
      </w:r>
    </w:p>
    <w:p w14:paraId="5930755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Oppression</w:t>
      </w:r>
    </w:p>
    <w:p w14:paraId="3313AF2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futility of oppressors who rise against God's people. "All the lands are at rest and at peace; they break into singing" (Isaiah 14:7). This illustrates that oppression is temporary and that God's justice will ultimately prevail, bringing peace and joy to those who trust in Him.</w:t>
      </w:r>
    </w:p>
    <w:p w14:paraId="1534403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futility of oppression change your approach to leadership and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oppressive systems ultimately fail, and how can this inform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those oppressed in your community, reflecting on Isaiah 14's message? </w:t>
      </w:r>
    </w:p>
    <w:p w14:paraId="3F0F966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DAA46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1CA9A03" w14:textId="77777777" w:rsidR="00FD4AAC" w:rsidRDefault="00FD4AAC" w:rsidP="00FD4AAC">
      <w:pPr>
        <w:spacing w:line="247" w:lineRule="auto"/>
        <w:rPr>
          <w:rFonts w:eastAsia="Times New Roman"/>
          <w:b/>
          <w:bCs/>
          <w:kern w:val="0"/>
          <w:sz w:val="21"/>
          <w:szCs w:val="21"/>
        </w:rPr>
      </w:pPr>
    </w:p>
    <w:p w14:paraId="10915DC6" w14:textId="7FE1BAD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33C720D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14 provides a glimpse into the spiritual battle between good and evil. The fall of Lucifer is a stark reminder of the ongoing spiritual warfare. "You said in your heart, 'I will ascend to the heavens; I will raise my throne above the stars of God'" (Isaiah 14:13). This calls us to be vigilant and to put on the full armor of God as we navigate our spiritual journeys.</w:t>
      </w:r>
    </w:p>
    <w:p w14:paraId="78C09D40" w14:textId="77777777" w:rsidR="00FD4AAC" w:rsidRDefault="00FD4AAC" w:rsidP="00FD4AAC">
      <w:pPr>
        <w:spacing w:line="247" w:lineRule="auto"/>
      </w:pPr>
      <w:r w:rsidRPr="00F6333B">
        <w:rPr>
          <w:rFonts w:eastAsia="Times New Roman"/>
          <w:kern w:val="0"/>
          <w:sz w:val="21"/>
          <w:szCs w:val="21"/>
        </w:rPr>
        <w:t>1. How can recognizing spiritual warfare in Isaiah 14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from Isaiah 14 can you apply to resist spiritual attacks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understanding spiritual warfare is crucial for maintaining faith and resilience?</w:t>
      </w:r>
    </w:p>
    <w:p w14:paraId="31D84793" w14:textId="6CE3C31A"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513EA12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demonstrates the power and authority of God's Word. "The LORD of Hosts has planned, and who can thwart Him? His hand is stretched out, and who can turn it back?" (Isaiah 14:27). This reassures us that God's Word is living and active, and it will accomplish what He desires, encouraging us to immerse ourselves in Scripture.</w:t>
      </w:r>
    </w:p>
    <w:p w14:paraId="6AB92B5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power of God's Word to overcome personal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portrayed as powerful in Isaiah 14, and how does this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daily decisions and actions? </w:t>
      </w:r>
    </w:p>
    <w:p w14:paraId="7109E91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5B06A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A617EE4" w14:textId="77777777" w:rsidR="00FD4AAC" w:rsidRDefault="00FD4AAC" w:rsidP="00FD4AAC">
      <w:pPr>
        <w:spacing w:line="247" w:lineRule="auto"/>
        <w:rPr>
          <w:rFonts w:eastAsia="Times New Roman"/>
          <w:b/>
          <w:bCs/>
          <w:kern w:val="0"/>
          <w:sz w:val="21"/>
          <w:szCs w:val="21"/>
        </w:rPr>
      </w:pPr>
    </w:p>
    <w:p w14:paraId="5CC057BC" w14:textId="151B10D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Rebellion</w:t>
      </w:r>
    </w:p>
    <w:p w14:paraId="59F2AAC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14 warns of the consequences of rebelling against God. The fate of Babylon serves as a cautionary tale. "But you are brought down to </w:t>
      </w:r>
      <w:proofErr w:type="spellStart"/>
      <w:r w:rsidRPr="00F6333B">
        <w:rPr>
          <w:rFonts w:eastAsia="Times New Roman"/>
          <w:kern w:val="0"/>
          <w:sz w:val="21"/>
          <w:szCs w:val="21"/>
        </w:rPr>
        <w:t>Sheol</w:t>
      </w:r>
      <w:proofErr w:type="spellEnd"/>
      <w:r w:rsidRPr="00F6333B">
        <w:rPr>
          <w:rFonts w:eastAsia="Times New Roman"/>
          <w:kern w:val="0"/>
          <w:sz w:val="21"/>
          <w:szCs w:val="21"/>
        </w:rPr>
        <w:t>, to the far reaches of the Pit" (Isaiah 14:15). This reminds us to align our lives with God's will, avoiding the pitfalls of rebellion and disobedience.</w:t>
      </w:r>
    </w:p>
    <w:p w14:paraId="4D8F5CB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consequences of rebellion in Isaiah 14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downfall of prideful leaders in Isaiah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rebellion's outcomes in Isaiah 14 matter for personal growth and relationships? </w:t>
      </w:r>
    </w:p>
    <w:p w14:paraId="0FE4444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431B237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offers a vision of hope and restoration for those who turn to God. "The LORD will give you rest from your pain and torment and from the hard labor into which you were forced" (Isaiah 14:3). This promise of rest and renewal is a beacon of hope for all who seek refuge in the Lord.</w:t>
      </w:r>
    </w:p>
    <w:p w14:paraId="032B77E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through faith and trust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future restoration inspire you to act with compassion and justice now? </w:t>
      </w:r>
    </w:p>
    <w:p w14:paraId="566DCA6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CDF574"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8886CB0" w14:textId="77777777" w:rsidR="00FD4AAC" w:rsidRDefault="00FD4AAC" w:rsidP="00FD4AAC">
      <w:pPr>
        <w:spacing w:line="247" w:lineRule="auto"/>
        <w:rPr>
          <w:rFonts w:eastAsia="Times New Roman"/>
          <w:b/>
          <w:bCs/>
          <w:kern w:val="0"/>
          <w:sz w:val="21"/>
          <w:szCs w:val="21"/>
        </w:rPr>
      </w:pPr>
    </w:p>
    <w:p w14:paraId="35A28D57" w14:textId="404E57B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3815089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14 affirms the certainty of God's judgment against wickedness. "The LORD has broken the staff of the wicked, the scepter of the rulers" (Isaiah 14:5). This assures us that God's justice is sure and that He will right all wrongs, encouraging us to live righteously and justly.</w:t>
      </w:r>
    </w:p>
    <w:p w14:paraId="19F76C5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your heart for the certainty of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14 about trusting God's justice in challenging situations? </w:t>
      </w:r>
    </w:p>
    <w:p w14:paraId="4404E7A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of God</w:t>
      </w:r>
    </w:p>
    <w:p w14:paraId="0B37D08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the chapter celebrates the ultimate victory of God over all His enemies. "The whole earth is at rest and quiet; they break forth into singing" (Isaiah 14:7). This victory is a foretaste of the eternal peace and joy that await those who are in Christ, inspiring us to live with hope and anticipation of His glorious return.</w:t>
      </w:r>
    </w:p>
    <w:p w14:paraId="7747A33B"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ultimate victory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victory is essential for understanding justice in the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align your life with the promise of God's ultimate victory?</w:t>
      </w:r>
      <w:r w:rsidRPr="001B37DC">
        <w:br w:type="page"/>
      </w:r>
    </w:p>
    <w:p w14:paraId="124E069F"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15 Teaching Points and Bible Study Questions</w:t>
      </w:r>
    </w:p>
    <w:p w14:paraId="5660C2B9" w14:textId="44BE67E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Judgment</w:t>
      </w:r>
    </w:p>
    <w:p w14:paraId="591B1F8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15 opens with a prophecy against Moab, highlighting the certainty of divine judgment. This serves as a reminder that God’s justice is inevitable. As it is written, "An oracle concerning Moab: </w:t>
      </w:r>
      <w:proofErr w:type="spellStart"/>
      <w:r w:rsidRPr="00F6333B">
        <w:rPr>
          <w:rFonts w:eastAsia="Times New Roman"/>
          <w:kern w:val="0"/>
          <w:sz w:val="21"/>
          <w:szCs w:val="21"/>
        </w:rPr>
        <w:t>Ar</w:t>
      </w:r>
      <w:proofErr w:type="spellEnd"/>
      <w:r w:rsidRPr="00F6333B">
        <w:rPr>
          <w:rFonts w:eastAsia="Times New Roman"/>
          <w:kern w:val="0"/>
          <w:sz w:val="21"/>
          <w:szCs w:val="21"/>
        </w:rPr>
        <w:t xml:space="preserve"> in Moab is ruined, destroyed in a night!" (Isaiah 15:1). This underscores the importance of living righteously and being prepared for the day of the Lord.</w:t>
      </w:r>
    </w:p>
    <w:p w14:paraId="0096571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God's judgment in Isaiah 15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judgment is essential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standards to avoid judgment? </w:t>
      </w:r>
    </w:p>
    <w:p w14:paraId="2297D24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 of Pride</w:t>
      </w:r>
    </w:p>
    <w:p w14:paraId="356B3EE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Moab’s downfall is a direct result of its pride and arrogance. Pride often leads to destruction, as Proverbs 16:18 warns, "Pride goes before destruction, a haughty spirit before a fall." This lesson encourages us to cultivate humility and seek God’s guidance in all things.</w:t>
      </w:r>
    </w:p>
    <w:p w14:paraId="6E59A12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pride in your life help prevent the consequences seen in Isaiah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downfall, as illustrated in Isaiah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pride before it leads to negative consequences? </w:t>
      </w:r>
    </w:p>
    <w:p w14:paraId="7DE96B5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59E3F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2CBA5DD" w14:textId="77777777" w:rsidR="00FD4AAC" w:rsidRDefault="00FD4AAC" w:rsidP="00FD4AAC">
      <w:pPr>
        <w:spacing w:line="247" w:lineRule="auto"/>
        <w:rPr>
          <w:rFonts w:eastAsia="Times New Roman"/>
          <w:b/>
          <w:bCs/>
          <w:kern w:val="0"/>
          <w:sz w:val="21"/>
          <w:szCs w:val="21"/>
        </w:rPr>
      </w:pPr>
    </w:p>
    <w:p w14:paraId="7F87A31D" w14:textId="228BA87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Compassion</w:t>
      </w:r>
    </w:p>
    <w:p w14:paraId="118982D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judgment pronounced, Isaiah expresses deep sorrow for Moab’s plight. "My heart cries out for Moab" (Isaiah 15:5). This teaches us the importance of compassion, even towards those who face consequences for their actions. We are called to love our neighbors and pray for those in distress.</w:t>
      </w:r>
    </w:p>
    <w:p w14:paraId="636DADA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show compassion to those suffering in your community, as seen in Isaiah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powerful in transforming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15 about responding to others' distress with empathy? </w:t>
      </w:r>
    </w:p>
    <w:p w14:paraId="01ABABF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Transience of Earthly Security</w:t>
      </w:r>
    </w:p>
    <w:p w14:paraId="31F0394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Moab’s cities, once secure, are now in ruins. This reminds us that earthly security is fleeting. "The waters of </w:t>
      </w:r>
      <w:proofErr w:type="spellStart"/>
      <w:r w:rsidRPr="00F6333B">
        <w:rPr>
          <w:rFonts w:eastAsia="Times New Roman"/>
          <w:kern w:val="0"/>
          <w:sz w:val="21"/>
          <w:szCs w:val="21"/>
        </w:rPr>
        <w:t>Nimrim</w:t>
      </w:r>
      <w:proofErr w:type="spellEnd"/>
      <w:r w:rsidRPr="00F6333B">
        <w:rPr>
          <w:rFonts w:eastAsia="Times New Roman"/>
          <w:kern w:val="0"/>
          <w:sz w:val="21"/>
          <w:szCs w:val="21"/>
        </w:rPr>
        <w:t xml:space="preserve"> are dried up" (Isaiah 15:6). Our true security lies in God alone, who is our eternal refuge and strength.</w:t>
      </w:r>
    </w:p>
    <w:p w14:paraId="67D34FB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lasting security beyond material possessions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security often feels temporary and unreliable?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spiritual security over material comforts? </w:t>
      </w:r>
    </w:p>
    <w:p w14:paraId="572CD58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152F6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E117513" w14:textId="77777777" w:rsidR="00FD4AAC" w:rsidRDefault="00FD4AAC" w:rsidP="00FD4AAC">
      <w:pPr>
        <w:spacing w:line="247" w:lineRule="auto"/>
        <w:rPr>
          <w:rFonts w:eastAsia="Times New Roman"/>
          <w:b/>
          <w:bCs/>
          <w:kern w:val="0"/>
          <w:sz w:val="21"/>
          <w:szCs w:val="21"/>
        </w:rPr>
      </w:pPr>
    </w:p>
    <w:p w14:paraId="30A6CD71" w14:textId="02C797A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0A24425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devastation of Moab serves as a call to repentance. It is a vivid illustration of the need to turn away from sin and seek God’s mercy. As 2 Chronicles 7:14 encourages, "If My people who are called by My name humble themselves, pray, and seek My face, and turn from their wicked ways, then I will hear from heaven."</w:t>
      </w:r>
    </w:p>
    <w:p w14:paraId="3859DF69" w14:textId="77777777" w:rsidR="00FD4AAC" w:rsidRDefault="00FD4AAC" w:rsidP="00FD4AAC">
      <w:pPr>
        <w:spacing w:line="247" w:lineRule="auto"/>
      </w:pPr>
      <w:r w:rsidRPr="00F6333B">
        <w:rPr>
          <w:rFonts w:eastAsia="Times New Roman"/>
          <w:kern w:val="0"/>
          <w:sz w:val="21"/>
          <w:szCs w:val="21"/>
        </w:rPr>
        <w:t>1. How can you identify areas in your life that need repentance, similar to Moab's situation in Isaiah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genuinely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personal shortcomings is crucial for spiritual growth and transformation?</w:t>
      </w:r>
    </w:p>
    <w:p w14:paraId="43B4183C" w14:textId="72656ED5"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Change</w:t>
      </w:r>
    </w:p>
    <w:p w14:paraId="6F12864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Moab’s transformation from prosperity to desolation highlights the inevitability of change. "The grass is </w:t>
      </w:r>
      <w:proofErr w:type="gramStart"/>
      <w:r w:rsidRPr="00F6333B">
        <w:rPr>
          <w:rFonts w:eastAsia="Times New Roman"/>
          <w:kern w:val="0"/>
          <w:sz w:val="21"/>
          <w:szCs w:val="21"/>
        </w:rPr>
        <w:t>withered,</w:t>
      </w:r>
      <w:proofErr w:type="gramEnd"/>
      <w:r w:rsidRPr="00F6333B">
        <w:rPr>
          <w:rFonts w:eastAsia="Times New Roman"/>
          <w:kern w:val="0"/>
          <w:sz w:val="21"/>
          <w:szCs w:val="21"/>
        </w:rPr>
        <w:t xml:space="preserve"> the new growth is gone" (Isaiah 15:6). This reminds us to hold loosely to the things of this world and focus on the eternal promises of God.</w:t>
      </w:r>
    </w:p>
    <w:p w14:paraId="34B5E20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for inevitable changes in your life, as seen in Isaiah 15's prophecy?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change is important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15 about responding to unexpected changes in your community? </w:t>
      </w:r>
    </w:p>
    <w:p w14:paraId="29286CC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FE66C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8578189" w14:textId="77777777" w:rsidR="00FD4AAC" w:rsidRDefault="00FD4AAC" w:rsidP="00FD4AAC">
      <w:pPr>
        <w:spacing w:line="247" w:lineRule="auto"/>
        <w:rPr>
          <w:rFonts w:eastAsia="Times New Roman"/>
          <w:b/>
          <w:bCs/>
          <w:kern w:val="0"/>
          <w:sz w:val="21"/>
          <w:szCs w:val="21"/>
        </w:rPr>
      </w:pPr>
    </w:p>
    <w:p w14:paraId="40ADF699" w14:textId="68BA262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Mourning</w:t>
      </w:r>
    </w:p>
    <w:p w14:paraId="6CDA184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The chapter vividly describes Moab’s mourning rituals, emphasizing the importance of acknowledging grief. "Every head is </w:t>
      </w:r>
      <w:proofErr w:type="gramStart"/>
      <w:r w:rsidRPr="00F6333B">
        <w:rPr>
          <w:rFonts w:eastAsia="Times New Roman"/>
          <w:kern w:val="0"/>
          <w:sz w:val="21"/>
          <w:szCs w:val="21"/>
        </w:rPr>
        <w:t>shaved,</w:t>
      </w:r>
      <w:proofErr w:type="gramEnd"/>
      <w:r w:rsidRPr="00F6333B">
        <w:rPr>
          <w:rFonts w:eastAsia="Times New Roman"/>
          <w:kern w:val="0"/>
          <w:sz w:val="21"/>
          <w:szCs w:val="21"/>
        </w:rPr>
        <w:t xml:space="preserve"> every beard is cut off" (Isaiah 15:2). Mourning is a natural response to loss and a step towards healing, allowing us to seek comfort in God’s presence.</w:t>
      </w:r>
    </w:p>
    <w:p w14:paraId="05E3688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mourning help us process personal or communal loss in a healthy way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grief is important for emotional and spiritual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mourning that might strengthen your relationships with others? </w:t>
      </w:r>
    </w:p>
    <w:p w14:paraId="002E47E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w:t>
      </w:r>
    </w:p>
    <w:p w14:paraId="0A88631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prophecy serves as a warning and a guide. Prophecy in Scripture is not just about foretelling the future but also about calling people back to God. It reminds us to heed God’s Word and align our lives with His will.</w:t>
      </w:r>
    </w:p>
    <w:p w14:paraId="2D4E803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prophecy in Isaiah 15 guide your response to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fulfillment of prophecies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prophecy play a crucial role in shaping your faith and decision-making? </w:t>
      </w:r>
    </w:p>
    <w:p w14:paraId="111A32A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1F1D9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2E8FB50" w14:textId="77777777" w:rsidR="00FD4AAC" w:rsidRDefault="00FD4AAC" w:rsidP="00FD4AAC">
      <w:pPr>
        <w:spacing w:line="247" w:lineRule="auto"/>
        <w:rPr>
          <w:rFonts w:eastAsia="Times New Roman"/>
          <w:b/>
          <w:bCs/>
          <w:kern w:val="0"/>
          <w:sz w:val="21"/>
          <w:szCs w:val="21"/>
        </w:rPr>
      </w:pPr>
    </w:p>
    <w:p w14:paraId="37988BF1" w14:textId="63BE344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Sovereignty of God</w:t>
      </w:r>
    </w:p>
    <w:p w14:paraId="723D775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Throughout Isaiah 15, God’s sovereignty is evident. He is in control of nations and their destinies. This reassures us that no matter the chaos around us, God’s plan is perfect and His purposes will prevail.</w:t>
      </w:r>
    </w:p>
    <w:p w14:paraId="3B179A5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15 influence your response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nations can impact your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15 about submitting to God's will in uncertain situations? </w:t>
      </w:r>
    </w:p>
    <w:p w14:paraId="1389111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0C61612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While Isaiah 15 focuses on judgment, it is part of a larger narrative that includes hope and restoration. God’s ultimate desire is for reconciliation and redemption. As believers, we hold onto the hope of Christ’s return and the restoration of all things.</w:t>
      </w:r>
    </w:p>
    <w:p w14:paraId="0ED88E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These lessons from Isaiah 15 encourage us to live with humility, compassion, and a steadfast focus on God’s eternal promises. Let us be vigilant in our faith, always ready to share the hope we have in Christ.</w:t>
      </w:r>
    </w:p>
    <w:p w14:paraId="24D9D83B"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devastation?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restoration process in your own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future restoration impact your present actions and decisions?</w:t>
      </w:r>
      <w:r w:rsidRPr="001B37DC">
        <w:br w:type="page"/>
      </w:r>
    </w:p>
    <w:p w14:paraId="5449187D"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16 Teaching Points and Bible Study Questions</w:t>
      </w:r>
    </w:p>
    <w:p w14:paraId="133D5113" w14:textId="0EFDEC4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Seek Refuge in the Lord</w:t>
      </w:r>
    </w:p>
    <w:p w14:paraId="325BFB5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16, we see a call for Moab to seek refuge in Judah. This is a powerful reminder that in times of trouble, our ultimate refuge is in the Lord. As it is written, "Let the Moabite fugitives stay with you; be their shelter from the destroyer" (Isaiah 16:4). Just as Moab was encouraged to find safety, we too should turn to God as our stronghold and protector in times of distress.</w:t>
      </w:r>
    </w:p>
    <w:p w14:paraId="0DC58C8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refuge in the Lord during times of personal uncertainty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refuge in God is essential for emotional and spiritual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to seek refuge in the Lord? </w:t>
      </w:r>
    </w:p>
    <w:p w14:paraId="6EADB83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for the Oppressed</w:t>
      </w:r>
    </w:p>
    <w:p w14:paraId="198007C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importance of showing compassion to those who are suffering. "Hide the outcasts; do not betray the fugitive" (Isaiah 16:3) is a call to extend kindness and protection to those in need. As followers of Christ, we are called to love our neighbors and offer support to the oppressed, reflecting the love and mercy of our Savior.</w:t>
      </w:r>
    </w:p>
    <w:p w14:paraId="5FB6CDA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show compassion to those who are oppressed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caring for the oppressed in Isaiah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advocate for the oppressed in your daily life? </w:t>
      </w:r>
    </w:p>
    <w:p w14:paraId="3DEA43A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97591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EB796FB" w14:textId="77777777" w:rsidR="00FD4AAC" w:rsidRDefault="00FD4AAC" w:rsidP="00FD4AAC">
      <w:pPr>
        <w:spacing w:line="247" w:lineRule="auto"/>
        <w:rPr>
          <w:rFonts w:eastAsia="Times New Roman"/>
          <w:b/>
          <w:bCs/>
          <w:kern w:val="0"/>
          <w:sz w:val="21"/>
          <w:szCs w:val="21"/>
        </w:rPr>
      </w:pPr>
    </w:p>
    <w:p w14:paraId="02FB9B1E" w14:textId="3C41ADD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Certainty of God's Justice</w:t>
      </w:r>
    </w:p>
    <w:p w14:paraId="097A8A8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16 reminds us that God's justice is certain and will prevail. The prophecy against Moab serves as a testament to the fact that God will not overlook wrongdoing. "The oppressor will come to an end, and destruction will cease" (Isaiah 16:4). This assurance encourages us to live righteously, knowing that God's justice will ultimately be fulfilled.</w:t>
      </w:r>
    </w:p>
    <w:p w14:paraId="3D20C1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align with God's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justice influence your response to global issues of injustice? </w:t>
      </w:r>
    </w:p>
    <w:p w14:paraId="2CB68EE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Transience of Earthly Glory</w:t>
      </w:r>
    </w:p>
    <w:p w14:paraId="7295177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Moab's downfall is a stark reminder of the fleeting nature of earthly glory and power. "The fields of </w:t>
      </w:r>
      <w:proofErr w:type="spellStart"/>
      <w:r w:rsidRPr="00F6333B">
        <w:rPr>
          <w:rFonts w:eastAsia="Times New Roman"/>
          <w:kern w:val="0"/>
          <w:sz w:val="21"/>
          <w:szCs w:val="21"/>
        </w:rPr>
        <w:t>Heshbon</w:t>
      </w:r>
      <w:proofErr w:type="spellEnd"/>
      <w:r w:rsidRPr="00F6333B">
        <w:rPr>
          <w:rFonts w:eastAsia="Times New Roman"/>
          <w:kern w:val="0"/>
          <w:sz w:val="21"/>
          <w:szCs w:val="21"/>
        </w:rPr>
        <w:t xml:space="preserve"> wither, the vines of </w:t>
      </w:r>
      <w:proofErr w:type="spellStart"/>
      <w:r w:rsidRPr="00F6333B">
        <w:rPr>
          <w:rFonts w:eastAsia="Times New Roman"/>
          <w:kern w:val="0"/>
          <w:sz w:val="21"/>
          <w:szCs w:val="21"/>
        </w:rPr>
        <w:t>Sibmah</w:t>
      </w:r>
      <w:proofErr w:type="spellEnd"/>
      <w:r w:rsidRPr="00F6333B">
        <w:rPr>
          <w:rFonts w:eastAsia="Times New Roman"/>
          <w:kern w:val="0"/>
          <w:sz w:val="21"/>
          <w:szCs w:val="21"/>
        </w:rPr>
        <w:t>" (Isaiah 16:8) illustrates how quickly worldly achievements can fade. We are encouraged to focus on eternal treasures, as Jesus taught, "Store up for yourselves treasures in heaven" (Matthew 6:20).</w:t>
      </w:r>
    </w:p>
    <w:p w14:paraId="5CB34C5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eternal values over temporary achievements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lasting spiritual growth rather than fleeting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the transience of earthly glory influence your long-term goals and decisions? </w:t>
      </w:r>
    </w:p>
    <w:p w14:paraId="2AFB63D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FD137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469FC83" w14:textId="77777777" w:rsidR="00FD4AAC" w:rsidRDefault="00FD4AAC" w:rsidP="00FD4AAC">
      <w:pPr>
        <w:spacing w:line="247" w:lineRule="auto"/>
        <w:rPr>
          <w:rFonts w:eastAsia="Times New Roman"/>
          <w:b/>
          <w:bCs/>
          <w:kern w:val="0"/>
          <w:sz w:val="21"/>
          <w:szCs w:val="21"/>
        </w:rPr>
      </w:pPr>
    </w:p>
    <w:p w14:paraId="658459FA" w14:textId="38E1403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217CCAC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serves as a call to repentance, urging Moab to turn from their ways. "We have heard of Moab's pride—how great is her arrogance!" (Isaiah 16:6). This is a reminder for us to examine our hearts and turn away from pride and sin, seeking forgiveness and renewal through Christ.</w:t>
      </w:r>
    </w:p>
    <w:p w14:paraId="48E3A432" w14:textId="77777777" w:rsidR="00FD4AAC" w:rsidRDefault="00FD4AAC" w:rsidP="00FD4AAC">
      <w:pPr>
        <w:spacing w:line="247" w:lineRule="auto"/>
      </w:pPr>
      <w:r w:rsidRPr="00F6333B">
        <w:rPr>
          <w:rFonts w:eastAsia="Times New Roman"/>
          <w:kern w:val="0"/>
          <w:sz w:val="21"/>
          <w:szCs w:val="21"/>
        </w:rPr>
        <w:t>1. How can you apply the call to repentance in Isaiah 16 to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as crucial in Isaiah 16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a sincere repentance as described in Isaiah 16?</w:t>
      </w:r>
    </w:p>
    <w:p w14:paraId="473E2372" w14:textId="3426A062"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Lament</w:t>
      </w:r>
    </w:p>
    <w:p w14:paraId="35E2944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lament for Moab shows the power of expressing sorrow for the suffering of others.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weep as </w:t>
      </w:r>
      <w:proofErr w:type="spellStart"/>
      <w:r w:rsidRPr="00F6333B">
        <w:rPr>
          <w:rFonts w:eastAsia="Times New Roman"/>
          <w:kern w:val="0"/>
          <w:sz w:val="21"/>
          <w:szCs w:val="21"/>
        </w:rPr>
        <w:t>Jazer</w:t>
      </w:r>
      <w:proofErr w:type="spellEnd"/>
      <w:r w:rsidRPr="00F6333B">
        <w:rPr>
          <w:rFonts w:eastAsia="Times New Roman"/>
          <w:kern w:val="0"/>
          <w:sz w:val="21"/>
          <w:szCs w:val="21"/>
        </w:rPr>
        <w:t xml:space="preserve"> weeps for the vines of </w:t>
      </w:r>
      <w:proofErr w:type="spellStart"/>
      <w:r w:rsidRPr="00F6333B">
        <w:rPr>
          <w:rFonts w:eastAsia="Times New Roman"/>
          <w:kern w:val="0"/>
          <w:sz w:val="21"/>
          <w:szCs w:val="21"/>
        </w:rPr>
        <w:t>Sibmah</w:t>
      </w:r>
      <w:proofErr w:type="spellEnd"/>
      <w:r w:rsidRPr="00F6333B">
        <w:rPr>
          <w:rFonts w:eastAsia="Times New Roman"/>
          <w:kern w:val="0"/>
          <w:sz w:val="21"/>
          <w:szCs w:val="21"/>
        </w:rPr>
        <w:t>" (Isaiah 16:9). This teaches us the importance of empathy and sharing in the burdens of others, as we are called to "mourn with those who mourn" (Romans 12:15).</w:t>
      </w:r>
    </w:p>
    <w:p w14:paraId="505EFC5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expressing lament in prayer help you process personal or communal grief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lament is a powerful tool for seeking justice and change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16 about using lament to foster empathy and compassion for others? </w:t>
      </w:r>
    </w:p>
    <w:p w14:paraId="1DBB0F4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03371F"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FC2D978" w14:textId="77777777" w:rsidR="00FD4AAC" w:rsidRDefault="00FD4AAC" w:rsidP="00FD4AAC">
      <w:pPr>
        <w:spacing w:line="247" w:lineRule="auto"/>
        <w:rPr>
          <w:rFonts w:eastAsia="Times New Roman"/>
          <w:b/>
          <w:bCs/>
          <w:kern w:val="0"/>
          <w:sz w:val="21"/>
          <w:szCs w:val="21"/>
        </w:rPr>
      </w:pPr>
    </w:p>
    <w:p w14:paraId="6702CD26" w14:textId="1866832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Prophecy</w:t>
      </w:r>
    </w:p>
    <w:p w14:paraId="718512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The chapter underscores the role of prophecy in revealing God's plans and purposes. Isaiah's words were not just for his time but continue to speak to us today. "This is the word the LORD has already spoken concerning Moab" (Isaiah 16:13). Prophecy reminds us of God's sovereignty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unfolding plan for humanity.</w:t>
      </w:r>
    </w:p>
    <w:p w14:paraId="1918483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prophecy in Isaiah 16 guide your decisions in uncertain times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communicate with His people, as seen in Isaiah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the prophecies in Isaiah 16? </w:t>
      </w:r>
    </w:p>
    <w:p w14:paraId="5396E1B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5E5DCF6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judgment pronounced, there is a glimmer of hope for restoration. "In three years, as a hired worker counts them, Moab's splendor and all her many people will be despised" (Isaiah 16:14). This points to the hope we have in Christ, who offers redemption and restoration to all who turn to Him.</w:t>
      </w:r>
    </w:p>
    <w:p w14:paraId="4FEA2C1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the restoration of broken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timing is crucial for experiencing true restoration? </w:t>
      </w:r>
    </w:p>
    <w:p w14:paraId="4A11D6A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E7B6C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B6EF33C" w14:textId="77777777" w:rsidR="00FD4AAC" w:rsidRDefault="00FD4AAC" w:rsidP="00FD4AAC">
      <w:pPr>
        <w:spacing w:line="247" w:lineRule="auto"/>
        <w:rPr>
          <w:rFonts w:eastAsia="Times New Roman"/>
          <w:b/>
          <w:bCs/>
          <w:kern w:val="0"/>
          <w:sz w:val="21"/>
          <w:szCs w:val="21"/>
        </w:rPr>
      </w:pPr>
    </w:p>
    <w:p w14:paraId="65AA0C06" w14:textId="255AE77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Humility</w:t>
      </w:r>
    </w:p>
    <w:p w14:paraId="479C3FA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Moab's downfall is attributed to their pride, teaching us the importance of humility. "We have heard of Moab's pride" (Isaiah 16:6). Humility is a virtue that aligns us with God's will, as "God opposes the proud but gives grace to the humble" (James 4:6).</w:t>
      </w:r>
    </w:p>
    <w:p w14:paraId="5043FFE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practicing humility in your daily life impact your relationships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challenging situations or conflicts? </w:t>
      </w:r>
    </w:p>
    <w:p w14:paraId="5BBE21C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2821D03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16 teaches us to trust in God's perfect timing. The prophecy against Moab was fulfilled according to God's schedule, reminding us that His timing is always right. "Within three years... Moab's splendor will be despised" (Isaiah 16:14). We are encouraged to wait patiently for the Lord, trusting that His plans are for our good and His glory.</w:t>
      </w:r>
    </w:p>
    <w:p w14:paraId="343DA56C"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strengthen your faith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plans with God's timing?</w:t>
      </w:r>
      <w:r w:rsidRPr="001B37DC">
        <w:br w:type="page"/>
      </w:r>
    </w:p>
    <w:p w14:paraId="3BFFF91A"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17 Teaching Points and Bible Study Questions</w:t>
      </w:r>
    </w:p>
    <w:p w14:paraId="66041E41" w14:textId="5A761C5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Futility of Idolatry</w:t>
      </w:r>
    </w:p>
    <w:p w14:paraId="47098C3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17 reminds us of the futility of relying on anything other than God. The chapter opens with a prophecy against Damascus, highlighting the downfall of those who place their trust in idols and human strength. As Isaiah 17:7 states, "In that day men will look to their Maker and turn their eyes to the Holy One of Israel." This serves as a powerful reminder to keep our focus on God, the true source of strength and salvation.</w:t>
      </w:r>
    </w:p>
    <w:p w14:paraId="5454E35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focus more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despite knowing their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your primary focus daily? </w:t>
      </w:r>
    </w:p>
    <w:p w14:paraId="57A22D6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Transience of Earthly Glory</w:t>
      </w:r>
    </w:p>
    <w:p w14:paraId="03B506D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paints a vivid picture of the fleeting nature of earthly glory. The once-thriving cities and lush landscapes are reduced to ruins and desolation. Isaiah 17:3 declares, "The fortress will disappear from Ephraim, and the kingdom from Damascus." This teaches us that worldly achievements and possessions are temporary, urging us to invest in eternal treasures.</w:t>
      </w:r>
    </w:p>
    <w:p w14:paraId="52D3221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eternal values over temporary achievements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chase fleeting glory despite its temporary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the transience of earthly success? </w:t>
      </w:r>
    </w:p>
    <w:p w14:paraId="41471F3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7CE0B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4456379" w14:textId="77777777" w:rsidR="00FD4AAC" w:rsidRDefault="00FD4AAC" w:rsidP="00FD4AAC">
      <w:pPr>
        <w:spacing w:line="247" w:lineRule="auto"/>
        <w:rPr>
          <w:rFonts w:eastAsia="Times New Roman"/>
          <w:b/>
          <w:bCs/>
          <w:kern w:val="0"/>
          <w:sz w:val="21"/>
          <w:szCs w:val="21"/>
        </w:rPr>
      </w:pPr>
    </w:p>
    <w:p w14:paraId="08CFC5F8" w14:textId="5F93CDA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25EA67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17 is a call to repentance, urging us to turn away from sin and return to God. The chapter emphasizes the importance of acknowledging our wrongdoings and seeking forgiveness. As Isaiah 17:10 warns, "For you have forgotten the God of your salvation and have not remembered the Rock of your refuge." This is a gentle nudge to realign our lives with God's will.</w:t>
      </w:r>
    </w:p>
    <w:p w14:paraId="2C7E55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presence over worldly distractions? </w:t>
      </w:r>
    </w:p>
    <w:p w14:paraId="05AD608E"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Judgment</w:t>
      </w:r>
    </w:p>
    <w:p w14:paraId="675DCFF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illustrates the power and inevitability of God's judgment. Isaiah 17:13 describes how nations that rise against God will be "chased like chaff on the mountains before the wind." This serves as a sobering reminder of God's sovereignty and the importance of living in accordance with His commandments.</w:t>
      </w:r>
    </w:p>
    <w:p w14:paraId="150059A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judgment in Isaiah 17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power in judgment can strengthen your faith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17 about responding to God's warnings in your own life? </w:t>
      </w:r>
    </w:p>
    <w:p w14:paraId="3FEFD16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C593E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9A43A7C" w14:textId="77777777" w:rsidR="00FD4AAC" w:rsidRDefault="00FD4AAC" w:rsidP="00FD4AAC">
      <w:pPr>
        <w:spacing w:line="247" w:lineRule="auto"/>
        <w:rPr>
          <w:rFonts w:eastAsia="Times New Roman"/>
          <w:b/>
          <w:bCs/>
          <w:kern w:val="0"/>
          <w:sz w:val="21"/>
          <w:szCs w:val="21"/>
        </w:rPr>
      </w:pPr>
    </w:p>
    <w:p w14:paraId="497B249E" w14:textId="74C80CE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1438A4E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dire warnings, Isaiah 17 also offers assurance of God's protection for those who remain faithful. The chapter reassures us that God is a refuge for His people, even in times of trouble. Isaiah 17:14 promises, "In the evening, there is sudden terror! Before morning, they are gone." This highlights God's ability to deliver and protect His faithful followers.</w:t>
      </w:r>
    </w:p>
    <w:p w14:paraId="2887051F" w14:textId="77777777" w:rsidR="00FD4AAC" w:rsidRDefault="00FD4AAC" w:rsidP="00FD4AAC">
      <w:pPr>
        <w:spacing w:line="247" w:lineRule="auto"/>
      </w:pPr>
      <w:r w:rsidRPr="00F6333B">
        <w:rPr>
          <w:rFonts w:eastAsia="Times New Roman"/>
          <w:kern w:val="0"/>
          <w:sz w:val="21"/>
          <w:szCs w:val="21"/>
        </w:rPr>
        <w:t>1. How can you trust in God's protection during times of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emphasized despite the challenges faced by nations in Isaiah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assurance in difficult situations?</w:t>
      </w:r>
    </w:p>
    <w:p w14:paraId="15E0D4AB" w14:textId="1AF44851"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Remembering God</w:t>
      </w:r>
    </w:p>
    <w:p w14:paraId="6D4B55F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underscores the importance of remembering and honoring God in all aspects of life. Forgetting God leads to spiritual decay and vulnerability. Isaiah 17:11 cautions, "Though you set them out, the boughs will not flourish." This encourages us to keep God at the center of our lives, ensuring spiritual growth and stability.</w:t>
      </w:r>
    </w:p>
    <w:p w14:paraId="7E2D1D1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daily practices to ensure you remember God in your busy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forgetting God leads to negative consequences in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presence during challenging times? </w:t>
      </w:r>
    </w:p>
    <w:p w14:paraId="4430902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9F2DE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9DAE9A0" w14:textId="77777777" w:rsidR="00FD4AAC" w:rsidRDefault="00FD4AAC" w:rsidP="00FD4AAC">
      <w:pPr>
        <w:spacing w:line="247" w:lineRule="auto"/>
        <w:rPr>
          <w:rFonts w:eastAsia="Times New Roman"/>
          <w:b/>
          <w:bCs/>
          <w:kern w:val="0"/>
          <w:sz w:val="21"/>
          <w:szCs w:val="21"/>
        </w:rPr>
      </w:pPr>
    </w:p>
    <w:p w14:paraId="23C22F69" w14:textId="66B1461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Pride</w:t>
      </w:r>
    </w:p>
    <w:p w14:paraId="6BA1953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17 warns against the dangers of pride and self-reliance. The downfall of Damascus serves as a cautionary tale of what happens when nations and individuals exalt themselves above God. Isaiah 17:4 states, "In that day the glory of Jacob will fade." This lesson reminds us to remain humble and dependent on God's grace.</w:t>
      </w:r>
    </w:p>
    <w:p w14:paraId="30E5BF5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similar to those in Isaiah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serve as a safeguard?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replace pride with humility in daily interactions? </w:t>
      </w:r>
    </w:p>
    <w:p w14:paraId="78EB13B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6D6172B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Amidst the warnings, Isaiah 17 offers a glimmer of hope for restoration. The chapter suggests that turning back to God can lead to renewal and healing. Isaiah 17:7 envisions a time when people will "look to their Maker." This encourages us to seek God's mercy and anticipate His restorative power in our lives.</w:t>
      </w:r>
    </w:p>
    <w:p w14:paraId="4E7B62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or societal turmoil?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God's restorative work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focusing on restoration can transform your perspective on current difficulties? </w:t>
      </w:r>
    </w:p>
    <w:p w14:paraId="4F717CE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C4F81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3C0F8E6" w14:textId="77777777" w:rsidR="00FD4AAC" w:rsidRDefault="00FD4AAC" w:rsidP="00FD4AAC">
      <w:pPr>
        <w:spacing w:line="247" w:lineRule="auto"/>
        <w:rPr>
          <w:rFonts w:eastAsia="Times New Roman"/>
          <w:b/>
          <w:bCs/>
          <w:kern w:val="0"/>
          <w:sz w:val="21"/>
          <w:szCs w:val="21"/>
        </w:rPr>
      </w:pPr>
    </w:p>
    <w:p w14:paraId="6E8FD738" w14:textId="526E7D1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Prophecy</w:t>
      </w:r>
    </w:p>
    <w:p w14:paraId="1F40827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17 highlights the role of prophecy in guiding and warning God's people. The chapter serves as a testament to the accuracy and reliability of God's word. As we read these prophecies, we are reminded of the importance of heeding God's messages and aligning our lives with His divine plan.</w:t>
      </w:r>
    </w:p>
    <w:p w14:paraId="08DA0AA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prophecy in Isaiah 17 influence your perspective on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the prophecies in Isaiah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fulfilled prophecies strengthen your faith in God's promises today? </w:t>
      </w:r>
    </w:p>
    <w:p w14:paraId="2FD6EF4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Sovereignty of God</w:t>
      </w:r>
    </w:p>
    <w:p w14:paraId="63A6250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17 reaffirms the ultimate sovereignty of God over all nations and events. The chapter concludes with a powerful depiction of God's control over the fate of nations. Isaiah 17:12 declares, "Oh, the raging of many nations—they rage like the raging sea." This lesson encourages us to trust in God's perfect plan, knowing that He holds the world in His hands.</w:t>
      </w:r>
    </w:p>
    <w:p w14:paraId="77E733CA"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ultimate sovereignty in Isaiah 17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when facing personal challenges?</w:t>
      </w:r>
      <w:r w:rsidRPr="001B37DC">
        <w:br w:type="page"/>
      </w:r>
    </w:p>
    <w:p w14:paraId="7BBAB9B3"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18 Teaching Points and Bible Study Questions</w:t>
      </w:r>
    </w:p>
    <w:p w14:paraId="457308D4" w14:textId="2E443FB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God's Timing</w:t>
      </w:r>
    </w:p>
    <w:p w14:paraId="6926902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18, we see a message to the land of Cush, urging patience and trust in God's perfect timing. Just as a farmer waits for the right moment to harvest, we too must wait on the Lord. "For before the harvest, when the blossom is gone and the flower becomes a ripening grape, He will cut off the shoots with pruning knives" (Isaiah 18:5). Trust that God knows the best time to act in your life.</w:t>
      </w:r>
    </w:p>
    <w:p w14:paraId="0774C13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your current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lead to better outcomes than rushing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plans with God's timing in daily life? </w:t>
      </w:r>
    </w:p>
    <w:p w14:paraId="2524684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00C0CF0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18 reminds us that God is sovereign over all nations. The chapter speaks of a distant land sending envoys, but ultimately, it is God who orchestrates the rise and fall of nations. "All you inhabitants of the world, you who dwell on the earth, when a banner is raised on the mountains, you will see it" (Isaiah 18:3). Remember, no matter how powerful a nation may seem, God is in control.</w:t>
      </w:r>
    </w:p>
    <w:p w14:paraId="7FD2D63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control over nations can bring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sovereignty over world affairs? </w:t>
      </w:r>
    </w:p>
    <w:p w14:paraId="40A35E3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DABF2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B975A15" w14:textId="77777777" w:rsidR="00FD4AAC" w:rsidRDefault="00FD4AAC" w:rsidP="00FD4AAC">
      <w:pPr>
        <w:spacing w:line="247" w:lineRule="auto"/>
        <w:rPr>
          <w:rFonts w:eastAsia="Times New Roman"/>
          <w:b/>
          <w:bCs/>
          <w:kern w:val="0"/>
          <w:sz w:val="21"/>
          <w:szCs w:val="21"/>
        </w:rPr>
      </w:pPr>
    </w:p>
    <w:p w14:paraId="56720A26" w14:textId="1DE3148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Be Watchful</w:t>
      </w:r>
    </w:p>
    <w:p w14:paraId="6FFC425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encourages us to be vigilant and attentive to God's signs. "All you inhabitants of the world, you who dwell on the earth, when a trumpet sounds, you will hear it" (Isaiah 18:3). Just as a watchman stays alert, we too should be spiritually awake, ready to respond to God's call.</w:t>
      </w:r>
    </w:p>
    <w:p w14:paraId="3B8940E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remain watchful in your daily life amidst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spiritually alert is crucial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attentive to God's guidance? </w:t>
      </w:r>
    </w:p>
    <w:p w14:paraId="1B8C5E6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730E3F8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18 highlights the importance of obedience to God's instructions. The people of Cush are called to bring gifts to Mount Zion, symbolizing submission to God's will. "At that time gifts will be brought to the LORD of Hosts" (Isaiah 18:7). Obedience is a key aspect of our faith journey, leading us closer to God's purpose for our lives.</w:t>
      </w:r>
    </w:p>
    <w:p w14:paraId="04A7FB0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1. How can you apply obedience in your daily life to align with God's will as </w:t>
      </w:r>
      <w:proofErr w:type="gramStart"/>
      <w:r w:rsidRPr="00F6333B">
        <w:rPr>
          <w:rFonts w:eastAsia="Times New Roman"/>
          <w:kern w:val="0"/>
          <w:sz w:val="21"/>
          <w:szCs w:val="21"/>
        </w:rPr>
        <w:t>seen</w:t>
      </w:r>
      <w:proofErr w:type="gramEnd"/>
      <w:r w:rsidRPr="00F6333B">
        <w:rPr>
          <w:rFonts w:eastAsia="Times New Roman"/>
          <w:kern w:val="0"/>
          <w:sz w:val="21"/>
          <w:szCs w:val="21"/>
        </w:rPr>
        <w:t xml:space="preserve"> in Isaiah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receiving God's blessings, as suggested in Isaiah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obedience to God's guidance in Isaiah 18? </w:t>
      </w:r>
    </w:p>
    <w:p w14:paraId="6B4CCE9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F4431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C8B38A8" w14:textId="77777777" w:rsidR="00FD4AAC" w:rsidRDefault="00FD4AAC" w:rsidP="00FD4AAC">
      <w:pPr>
        <w:spacing w:line="247" w:lineRule="auto"/>
        <w:rPr>
          <w:rFonts w:eastAsia="Times New Roman"/>
          <w:b/>
          <w:bCs/>
          <w:kern w:val="0"/>
          <w:sz w:val="21"/>
          <w:szCs w:val="21"/>
        </w:rPr>
      </w:pPr>
    </w:p>
    <w:p w14:paraId="3B56256B" w14:textId="2FBF64C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Global Plan</w:t>
      </w:r>
    </w:p>
    <w:p w14:paraId="72E6469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This chapter reveals God's plan for all nations, not just Israel. The message to Cush shows that God's love and salvation extend beyond borders. "A people tall and smooth-skinned, a people feared far and wide" (Isaiah 18:2) are included in His divine plan. Embrace the global nature of God's mission and be a part of spreading His love to all corners of the earth.</w:t>
      </w:r>
    </w:p>
    <w:p w14:paraId="76E11889" w14:textId="77777777" w:rsidR="00FD4AAC" w:rsidRDefault="00FD4AAC" w:rsidP="00FD4AAC">
      <w:pPr>
        <w:spacing w:line="247" w:lineRule="auto"/>
      </w:pPr>
      <w:r w:rsidRPr="00F6333B">
        <w:rPr>
          <w:rFonts w:eastAsia="Times New Roman"/>
          <w:kern w:val="0"/>
          <w:sz w:val="21"/>
          <w:szCs w:val="21"/>
        </w:rPr>
        <w:t>1. How can you contribute to God's global plan in your local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includes all nations, and how does this affect your worldview?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God's global purpose?</w:t>
      </w:r>
    </w:p>
    <w:p w14:paraId="392141FB" w14:textId="655E8A00"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4BED1A8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18 demonstrates the power and authority of God's word. When God speaks, nations listen. "For the LORD said to me, 'I will quietly look on from My dwelling place'" (Isaiah 18:4). His word is living and active, capable of transforming lives and nations. Let His word guide and empower you daily.</w:t>
      </w:r>
    </w:p>
    <w:p w14:paraId="6220109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power of God's Word to overcome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guidance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actions and relationships? </w:t>
      </w:r>
    </w:p>
    <w:p w14:paraId="5A296FE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9E0A7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9C9B9C5" w14:textId="77777777" w:rsidR="00FD4AAC" w:rsidRDefault="00FD4AAC" w:rsidP="00FD4AAC">
      <w:pPr>
        <w:spacing w:line="247" w:lineRule="auto"/>
        <w:rPr>
          <w:rFonts w:eastAsia="Times New Roman"/>
          <w:b/>
          <w:bCs/>
          <w:kern w:val="0"/>
          <w:sz w:val="21"/>
          <w:szCs w:val="21"/>
        </w:rPr>
      </w:pPr>
    </w:p>
    <w:p w14:paraId="0329B014" w14:textId="3C03686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7154915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assures us of God's protection over His people. Despite the threats from powerful nations, God promises to shield those who trust in Him. "He will cut off the shoots with pruning knives" (Isaiah 18:5) signifies His protective hand. Rest in the assurance that God is your refuge and strength.</w:t>
      </w:r>
    </w:p>
    <w:p w14:paraId="545942B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protection during uncertain times, as described in Isaiah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assurance of protection is important for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protection when facing challenges? </w:t>
      </w:r>
    </w:p>
    <w:p w14:paraId="7F60BA7E"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3CDF827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18 concludes with a call to worship, as gifts are brought to the Lord. This act of worship signifies reverence and gratitude. "They will bring gifts to the LORD of Hosts" (Isaiah 18:7). Worship is a vital expression of our faith, drawing us closer to God and aligning our hearts with His.</w:t>
      </w:r>
    </w:p>
    <w:p w14:paraId="659BD68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inspired by Isaiah 18's call to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as a response to God's actions in Isaiah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18 about worshiping God amidst uncertainty or waiting? </w:t>
      </w:r>
    </w:p>
    <w:p w14:paraId="494717C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B6C03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DAA1379" w14:textId="77777777" w:rsidR="00FD4AAC" w:rsidRDefault="00FD4AAC" w:rsidP="00FD4AAC">
      <w:pPr>
        <w:spacing w:line="247" w:lineRule="auto"/>
        <w:rPr>
          <w:rFonts w:eastAsia="Times New Roman"/>
          <w:b/>
          <w:bCs/>
          <w:kern w:val="0"/>
          <w:sz w:val="21"/>
          <w:szCs w:val="21"/>
        </w:rPr>
      </w:pPr>
    </w:p>
    <w:p w14:paraId="26820310" w14:textId="58F8037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Peace</w:t>
      </w:r>
    </w:p>
    <w:p w14:paraId="64BC469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hints at a future peace that God will establish among nations. As we await this promise, we are reminded to be peacemakers in our own lives. "A people feared far and wide" (Isaiah 18:2) will one day know the peace of God. Strive to be an ambassador of peace, reflecting God's love to those around you.</w:t>
      </w:r>
    </w:p>
    <w:p w14:paraId="25EDF20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contribute to peace in your community, inspired by Isaiah 18's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timing is crucial for achieving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inner peace amidst life's uncertainties, as suggested in Isaiah 18? </w:t>
      </w:r>
    </w:p>
    <w:p w14:paraId="346A5C6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6F67597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18 offers hope for redemption. The chapter points to a time when all nations will acknowledge God's sovereignty and bring offerings to Him. "To the place of the Name of the LORD of Hosts, Mount Zion" (Isaiah 18:7). This hope of redemption is fulfilled in Jesus Christ, who offers salvation to all who believe. Embrace this hope and share it with others, knowing that God's plan is unfolding perfectly.</w:t>
      </w:r>
    </w:p>
    <w:p w14:paraId="6AE03512"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 18 inspire hope in God's redemption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timing for redemption from Isaiah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plan for redemption matter in your daily decisions and actions?</w:t>
      </w:r>
      <w:r w:rsidRPr="001B37DC">
        <w:br w:type="page"/>
      </w:r>
    </w:p>
    <w:p w14:paraId="3660E3B5"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19 Teaching Points and Bible Study Questions</w:t>
      </w:r>
    </w:p>
    <w:p w14:paraId="3E0C6D72" w14:textId="40B9CC9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7DCF8E5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19 reminds us that God is in control of all nations, including Egypt. The chapter opens with a prophecy against Egypt, demonstrating that no nation is beyond God's reach. "The LORD rides on a swift cloud and is coming to Egypt" (Isaiah 19:1). This imagery shows that God is not only present but actively involved in the affairs of the world. It's a comforting reminder that no matter the chaos around us, God’s sovereignty remains unchallenged.</w:t>
      </w:r>
    </w:p>
    <w:p w14:paraId="1E93CCD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sovereignty when nations face turmoil and uncertainty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plans for your nation?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control over nations can impact your daily decisions? </w:t>
      </w:r>
    </w:p>
    <w:p w14:paraId="2725062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5268ED2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Egyptians relied heavily on their idols and false gods, but Isaiah 19:3 tells us, "The spirit of the Egyptians will be emptied out within them, and I will confuse their plans." This serves as a powerful lesson that placing our trust in anything other than God is ultimately futile. Our modern-day idols might not be statues, but anything we prioritize over God can lead to confusion and emptiness.</w:t>
      </w:r>
    </w:p>
    <w:p w14:paraId="1E5F418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address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instead of seeking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material possessions or societal pressures? </w:t>
      </w:r>
    </w:p>
    <w:p w14:paraId="1501CB6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DD860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A3DCBFD" w14:textId="77777777" w:rsidR="00FD4AAC" w:rsidRDefault="00FD4AAC" w:rsidP="00FD4AAC">
      <w:pPr>
        <w:spacing w:line="247" w:lineRule="auto"/>
        <w:rPr>
          <w:rFonts w:eastAsia="Times New Roman"/>
          <w:b/>
          <w:bCs/>
          <w:kern w:val="0"/>
          <w:sz w:val="21"/>
          <w:szCs w:val="21"/>
        </w:rPr>
      </w:pPr>
    </w:p>
    <w:p w14:paraId="476250CE" w14:textId="086B5F9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Judgment</w:t>
      </w:r>
    </w:p>
    <w:p w14:paraId="21C2CA7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judgment is not to be taken lightly. Isaiah 19:4 states, "I will deliver the Egyptians into the hands of harsh masters." This verse underscores the reality that God’s judgment is both just and powerful. It serves as a call to live righteously and align our lives with His will, knowing that His judgment is both inevitable and fair.</w:t>
      </w:r>
    </w:p>
    <w:p w14:paraId="48DE636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God's judgment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judgment is necessary for justice and restoration in the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judgment to improve your personal decision-making and actions? </w:t>
      </w:r>
    </w:p>
    <w:p w14:paraId="1698C31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Collapse of Human Wisdom</w:t>
      </w:r>
    </w:p>
    <w:p w14:paraId="7D80D3D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In Isaiah 19:11, we read, "The princes of </w:t>
      </w:r>
      <w:proofErr w:type="spellStart"/>
      <w:r w:rsidRPr="00F6333B">
        <w:rPr>
          <w:rFonts w:eastAsia="Times New Roman"/>
          <w:kern w:val="0"/>
          <w:sz w:val="21"/>
          <w:szCs w:val="21"/>
        </w:rPr>
        <w:t>Zoan</w:t>
      </w:r>
      <w:proofErr w:type="spellEnd"/>
      <w:r w:rsidRPr="00F6333B">
        <w:rPr>
          <w:rFonts w:eastAsia="Times New Roman"/>
          <w:kern w:val="0"/>
          <w:sz w:val="21"/>
          <w:szCs w:val="21"/>
        </w:rPr>
        <w:t xml:space="preserve"> are mere fools; Pharaoh’s wise counselors give senseless advice." Human wisdom, when detached from God, is bound to fail. This lesson encourages us to seek divine wisdom through prayer and Scripture, rather than relying solely on human understanding, which can often lead us astray.</w:t>
      </w:r>
    </w:p>
    <w:p w14:paraId="524BEFC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true wisdom from human wisdom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human wisdom can lead to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divine guidance over human understanding in challenging situations? </w:t>
      </w:r>
    </w:p>
    <w:p w14:paraId="322C85B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AB998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4E0D850" w14:textId="77777777" w:rsidR="00FD4AAC" w:rsidRDefault="00FD4AAC" w:rsidP="00FD4AAC">
      <w:pPr>
        <w:spacing w:line="247" w:lineRule="auto"/>
        <w:rPr>
          <w:rFonts w:eastAsia="Times New Roman"/>
          <w:b/>
          <w:bCs/>
          <w:kern w:val="0"/>
          <w:sz w:val="21"/>
          <w:szCs w:val="21"/>
        </w:rPr>
      </w:pPr>
    </w:p>
    <w:p w14:paraId="463B0EFF" w14:textId="2F2D389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Redemption</w:t>
      </w:r>
    </w:p>
    <w:p w14:paraId="62BB14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dire warnings, Isaiah 19 also offers hope. Verse 22 says, "The LORD will strike Egypt with a plague; He will strike them but heal them." This dual action of striking and healing reveals God’s redemptive nature. Even in judgment, God’s ultimate goal is restoration and healing, a promise that extends to all who turn to Him.</w:t>
      </w:r>
    </w:p>
    <w:p w14:paraId="458C16D0" w14:textId="77777777" w:rsidR="00FD4AAC" w:rsidRDefault="00FD4AAC" w:rsidP="00FD4AAC">
      <w:pPr>
        <w:spacing w:line="247" w:lineRule="auto"/>
      </w:pPr>
      <w:r w:rsidRPr="00F6333B">
        <w:rPr>
          <w:rFonts w:eastAsia="Times New Roman"/>
          <w:kern w:val="0"/>
          <w:sz w:val="21"/>
          <w:szCs w:val="21"/>
        </w:rPr>
        <w:t>1. How can Isaiah 19's promise of redemption inspire hope in your current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foster unity and peace as seen in Isaiah 19's 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redemption is a central theme in Isaiah 19, and how does it apply today?</w:t>
      </w:r>
    </w:p>
    <w:p w14:paraId="0603CC94" w14:textId="79AEE4CA"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Through Worship</w:t>
      </w:r>
    </w:p>
    <w:p w14:paraId="5ACC0BE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19:23-24 speaks of a future where Egypt, Assyria, and Israel will worship together. "In that day there will be a highway from Egypt to Assyria." This vision of unity through worship is a powerful reminder that true peace and unity are found in God. It encourages us to look beyond our differences and come together in worship and service to the Lord.</w:t>
      </w:r>
    </w:p>
    <w:p w14:paraId="60F26BD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shared worship practices foster unity among diverse communities today, as seen in Isaiah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promote unity through worship in your local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worship is a powerful tool for uniting people with different backgrounds and beliefs? </w:t>
      </w:r>
    </w:p>
    <w:p w14:paraId="747AD36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1A0BF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34C91E2" w14:textId="77777777" w:rsidR="00FD4AAC" w:rsidRDefault="00FD4AAC" w:rsidP="00FD4AAC">
      <w:pPr>
        <w:spacing w:line="247" w:lineRule="auto"/>
        <w:rPr>
          <w:rFonts w:eastAsia="Times New Roman"/>
          <w:b/>
          <w:bCs/>
          <w:kern w:val="0"/>
          <w:sz w:val="21"/>
          <w:szCs w:val="21"/>
        </w:rPr>
      </w:pPr>
    </w:p>
    <w:p w14:paraId="4F203B1F" w14:textId="334AAFF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Intercession</w:t>
      </w:r>
    </w:p>
    <w:p w14:paraId="2289058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importance of intercession. Isaiah 19:20 mentions a "savior and defender" sent by God in response to the cries of the oppressed. This illustrates the power of prayer and intercession, encouraging us to be persistent in praying for others, knowing that God hears and responds to the cries of His people.</w:t>
      </w:r>
    </w:p>
    <w:p w14:paraId="7DA6E4A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intercession influence the relationship between nations and God as seen in Isaiah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for healing and unity in Isaiah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intercede for your community like in Isaiah 19? </w:t>
      </w:r>
    </w:p>
    <w:p w14:paraId="069E291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Obedience</w:t>
      </w:r>
    </w:p>
    <w:p w14:paraId="7C9A41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19:25 declares, "Blessed be Egypt My people, Assyria My handiwork, and Israel My inheritance." This blessing is a result of turning to God and obeying His commands. It serves as a reminder that obedience to God brings blessings not only to individuals but to entire nations.</w:t>
      </w:r>
    </w:p>
    <w:p w14:paraId="44D83A2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blessings of obedience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leads to unity and peace among diverse groups?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for blessings? </w:t>
      </w:r>
    </w:p>
    <w:p w14:paraId="0736667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D3A73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8CCDB75" w14:textId="77777777" w:rsidR="00FD4AAC" w:rsidRDefault="00FD4AAC" w:rsidP="00FD4AAC">
      <w:pPr>
        <w:spacing w:line="247" w:lineRule="auto"/>
        <w:rPr>
          <w:rFonts w:eastAsia="Times New Roman"/>
          <w:b/>
          <w:bCs/>
          <w:kern w:val="0"/>
          <w:sz w:val="21"/>
          <w:szCs w:val="21"/>
        </w:rPr>
      </w:pPr>
    </w:p>
    <w:p w14:paraId="363C1CB9" w14:textId="6CC3A63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Inclusivity of God's Plan</w:t>
      </w:r>
    </w:p>
    <w:p w14:paraId="3B26B94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plan is inclusive, extending beyond Israel to encompass all nations. Isaiah 19:25 shows that God’s love and salvation are available to everyone, regardless of their background. This encourages us to share the Gospel widely, knowing that God desires all people to come to Him.</w:t>
      </w:r>
    </w:p>
    <w:p w14:paraId="579EAAF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embrace inclusivity in your community as seen in God's plan in Isaiah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includes diverse nations, and how can this influence your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unity and inclusivity in your daily interactions? </w:t>
      </w:r>
    </w:p>
    <w:p w14:paraId="7D128FB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C20373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19 assures us of God’s constant presence. Despite the turmoil and judgment, God remains with His people. This assurance is a source of comfort and strength, reminding us that we are never alone, and that God is always with us, guiding and protecting us through every circumstance.</w:t>
      </w:r>
    </w:p>
    <w:p w14:paraId="0AF35429"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times of personal or national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for healing and unity among diverse groups?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invite and maintain God's presence in your daily life?</w:t>
      </w:r>
      <w:r w:rsidRPr="001B37DC">
        <w:br w:type="page"/>
      </w:r>
    </w:p>
    <w:p w14:paraId="33F06331"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20 Teaching Points and Bible Study Questions</w:t>
      </w:r>
    </w:p>
    <w:p w14:paraId="281A0E6B" w14:textId="560BEFF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Obedience in Uncertainty</w:t>
      </w:r>
    </w:p>
    <w:p w14:paraId="0AA7DA8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20 begins with a peculiar command from God to Isaiah: to walk naked and barefoot for three years as a sign against Egypt and Cush. This act of obedience, though seemingly strange, teaches us the importance of trusting God's plan even when it doesn't make sense to us. As Proverbs 3:5-6 reminds us, "Trust in the LORD with all your heart, and lean not on your own understanding; in all your ways acknowledge Him, and He will make your paths straight."</w:t>
      </w:r>
    </w:p>
    <w:p w14:paraId="6476C3E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obedience when God's instructions seem unclear or challenging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God's plan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obedience in uncertainty strengthen your faith and reliance on God? </w:t>
      </w:r>
    </w:p>
    <w:p w14:paraId="3B467FD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Prophetic Action</w:t>
      </w:r>
    </w:p>
    <w:p w14:paraId="1AA3057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actions were a living prophecy, a visual sermon to the people. This reminds us that sometimes our actions speak louder than words. Our lives can be a testimony to others, reflecting the truth of the Gospel. As James 1:22 encourages, "Be doers of the word, and not hearers only, deceiving yourselves."</w:t>
      </w:r>
    </w:p>
    <w:p w14:paraId="7B148B9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prophetic</w:t>
      </w:r>
      <w:proofErr w:type="gramEnd"/>
      <w:r w:rsidRPr="00F6333B">
        <w:rPr>
          <w:rFonts w:eastAsia="Times New Roman"/>
          <w:kern w:val="0"/>
          <w:sz w:val="21"/>
          <w:szCs w:val="21"/>
        </w:rPr>
        <w:t xml:space="preserve"> actions in your life influence others' understanding of God's message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symbolic actions to communicate His will to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discern and respond to prophetic actions in your community? </w:t>
      </w:r>
    </w:p>
    <w:p w14:paraId="3E1790F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DF9AE6"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2579710" w14:textId="77777777" w:rsidR="00FD4AAC" w:rsidRDefault="00FD4AAC" w:rsidP="00FD4AAC">
      <w:pPr>
        <w:spacing w:line="247" w:lineRule="auto"/>
        <w:rPr>
          <w:rFonts w:eastAsia="Times New Roman"/>
          <w:b/>
          <w:bCs/>
          <w:kern w:val="0"/>
          <w:sz w:val="21"/>
          <w:szCs w:val="21"/>
        </w:rPr>
      </w:pPr>
    </w:p>
    <w:p w14:paraId="5E3B8A33" w14:textId="16464F2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Judgment</w:t>
      </w:r>
    </w:p>
    <w:p w14:paraId="2D31B3D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impending judgment on Egypt and Cush, serving as a sobering reminder of God's justice. It underscores the reality that God is not only loving but also just, and His judgments are righteous. Romans 2:6 states, "God 'will repay each one according to his deeds.'"</w:t>
      </w:r>
    </w:p>
    <w:p w14:paraId="66CD663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God's judgment in Isaiah 20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the judgment described in Isaiah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the reality of judgment motivate you to live differently today? </w:t>
      </w:r>
    </w:p>
    <w:p w14:paraId="70D6684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Worldly Alliances</w:t>
      </w:r>
    </w:p>
    <w:p w14:paraId="6C6A422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people of Judah were tempted to rely on alliances with Egypt and Cush for security. Isaiah 20 warns against placing trust in worldly powers instead of God. Psalm 20:7 echoes this sentiment: "Some trust in chariots and others in horses, but we trust in the name of the LORD our God."</w:t>
      </w:r>
    </w:p>
    <w:p w14:paraId="4378C96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when worldly alliances may distract from trusting in God's provision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worldly alliances can lead to disappointment or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faith in God over seeking security in worldly partnerships? </w:t>
      </w:r>
    </w:p>
    <w:p w14:paraId="783FA46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438DD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49CECC5" w14:textId="77777777" w:rsidR="00FD4AAC" w:rsidRDefault="00FD4AAC" w:rsidP="00FD4AAC">
      <w:pPr>
        <w:spacing w:line="247" w:lineRule="auto"/>
        <w:rPr>
          <w:rFonts w:eastAsia="Times New Roman"/>
          <w:b/>
          <w:bCs/>
          <w:kern w:val="0"/>
          <w:sz w:val="21"/>
          <w:szCs w:val="21"/>
        </w:rPr>
      </w:pPr>
    </w:p>
    <w:p w14:paraId="0BD267C8" w14:textId="6AA4855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21E4197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prophecy served as a call to repentance for Judah, urging them to turn back to God. It reminds us of the importance of repentance in our own lives. As 1 John 1:9 assures us, "If we confess our sins, He is faithful and just to forgive us our sins and to cleanse us from all unrighteousness."</w:t>
      </w:r>
    </w:p>
    <w:p w14:paraId="25CA8D80" w14:textId="77777777" w:rsidR="00FD4AAC" w:rsidRDefault="00FD4AAC" w:rsidP="00FD4AAC">
      <w:pPr>
        <w:spacing w:line="247" w:lineRule="auto"/>
      </w:pPr>
      <w:r w:rsidRPr="00F6333B">
        <w:rPr>
          <w:rFonts w:eastAsia="Times New Roman"/>
          <w:kern w:val="0"/>
          <w:sz w:val="21"/>
          <w:szCs w:val="21"/>
        </w:rPr>
        <w:t>1. How can Isaiah's actions in Isaiah 20 inspire you to demonstrate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public displays of repentance are significant in fostering community accountability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Isaiah 20 about the urgency of repentance in your personal spiritual journey?</w:t>
      </w:r>
    </w:p>
    <w:p w14:paraId="1DE3A32F" w14:textId="797C04A1"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40F7F58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20 demonstrates God's sovereignty over nations and history. It reassures us that God is in control, even when the world seems chaotic. Daniel 2:21 affirms, "He changes the times and seasons; He removes kings and establishes them."</w:t>
      </w:r>
    </w:p>
    <w:p w14:paraId="0393F3E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20 influence your response to uncertain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Isaiah's actions to demonstrate His sovereignty,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plans from Isaiah 20, and how might this affect your daily decisions? </w:t>
      </w:r>
    </w:p>
    <w:p w14:paraId="1C54233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2676F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1FE919C" w14:textId="77777777" w:rsidR="00FD4AAC" w:rsidRDefault="00FD4AAC" w:rsidP="00FD4AAC">
      <w:pPr>
        <w:spacing w:line="247" w:lineRule="auto"/>
        <w:rPr>
          <w:rFonts w:eastAsia="Times New Roman"/>
          <w:b/>
          <w:bCs/>
          <w:kern w:val="0"/>
          <w:sz w:val="21"/>
          <w:szCs w:val="21"/>
        </w:rPr>
      </w:pPr>
    </w:p>
    <w:p w14:paraId="5E007194" w14:textId="00AF593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52122F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illustrates the consequences of disobedience to God’s commands. It serves as a warning that turning away from God leads to downfall. Galatians 6:7 warns, "Do not be deceived: God is not mocked. Whatever a man sows, he will reap in return."</w:t>
      </w:r>
    </w:p>
    <w:p w14:paraId="1EAF81D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avoid actions that lead to disobedience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consequences helps in making better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20 to apply when facing difficult decisions? </w:t>
      </w:r>
    </w:p>
    <w:p w14:paraId="4E13D48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Faithfulness</w:t>
      </w:r>
    </w:p>
    <w:p w14:paraId="69CD930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willingness to follow God's command, no matter how difficult, highlights the importance of faithfulness. It encourages us to remain steadfast in our faith. Hebrews 10:23 urges, "Let us hold resolutely to the hope we profess, for He who promised is faithful."</w:t>
      </w:r>
    </w:p>
    <w:p w14:paraId="0E8DD4F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Isaiah's symbolic actions in Isaiah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when facing uncertain outcomes, as seen in Isaiah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20 about maintaining faithfulness despite societal pressures? </w:t>
      </w:r>
    </w:p>
    <w:p w14:paraId="68AA2B8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A8DF76"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169DC40" w14:textId="77777777" w:rsidR="00FD4AAC" w:rsidRDefault="00FD4AAC" w:rsidP="00FD4AAC">
      <w:pPr>
        <w:spacing w:line="247" w:lineRule="auto"/>
        <w:rPr>
          <w:rFonts w:eastAsia="Times New Roman"/>
          <w:b/>
          <w:bCs/>
          <w:kern w:val="0"/>
          <w:sz w:val="21"/>
          <w:szCs w:val="21"/>
        </w:rPr>
      </w:pPr>
    </w:p>
    <w:p w14:paraId="72302A19" w14:textId="7991976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a Prophet</w:t>
      </w:r>
    </w:p>
    <w:p w14:paraId="3CCBF28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role as a prophet was to convey God's message, no matter how challenging. This reminds us of our own calling to share the Gospel with others. Matthew 28:19 commissions us, "Therefore go and make disciples of all nations."</w:t>
      </w:r>
    </w:p>
    <w:p w14:paraId="7723D8D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courage of a prophet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unconventional methods through prophets to convey His messages?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Isaiah's obedience to uncomfortable tasks in your own spiritual journey? </w:t>
      </w:r>
    </w:p>
    <w:p w14:paraId="3541B77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3528660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While Isaiah 20 speaks of judgment, it also points to the hope of redemption for those who turn to God. It foreshadows the ultimate redemption through Christ. As Romans 8:1 declares, "Therefore, there is now no condemnation for those who are in Christ Jesus." </w:t>
      </w:r>
    </w:p>
    <w:p w14:paraId="69DE5EB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These lessons from Isaiah 20 remind us of the timeless truths of Scripture and the call to live faithfully in light of God's Word.</w:t>
      </w:r>
    </w:p>
    <w:p w14:paraId="12E5C78A"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 20 inspire you to trust in God's plan for redemption despite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the symbolic actions in Isaiah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promise of redemption in Isaiah 20 encourage you to persevere in difficult times?</w:t>
      </w:r>
      <w:r w:rsidRPr="001B37DC">
        <w:br w:type="page"/>
      </w:r>
    </w:p>
    <w:p w14:paraId="1424C02B"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21 Teaching Points and Bible Study Questions</w:t>
      </w:r>
    </w:p>
    <w:p w14:paraId="60ECEC97" w14:textId="3533661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7C3D34D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21 reminds us that God's judgment is certain and inevitable. The chapter opens with a vision of the fall of Babylon, a powerful empire that seemed invincible. Yet, as Isaiah prophesied, "Babylon has fallen, has fallen! All the images of her gods lie shattered on the ground" (Isaiah 21:9). This serves as a powerful reminder that no earthly power can stand against the will of God. We can trust that His justice will prevail, even when it seems delayed.</w:t>
      </w:r>
    </w:p>
    <w:p w14:paraId="53203F9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your heart for the certainty of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standards, knowing His judgment is certain? </w:t>
      </w:r>
    </w:p>
    <w:p w14:paraId="1733917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Vigilance</w:t>
      </w:r>
    </w:p>
    <w:p w14:paraId="305F67E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21:6, the Lord commands, "Go, post a lookout and have him report what he sees." This call to vigilance is a lesson for us to remain spiritually alert. Just as a watchman must stay awake to warn of impending danger, we too must be watchful in our faith, ready to discern the signs of the times and respond to God's leading.</w:t>
      </w:r>
    </w:p>
    <w:p w14:paraId="5720F5A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vigilance in your daily life to stay spiritually alert and prepared?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in recognizing and responding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watchful in your faith journey? </w:t>
      </w:r>
    </w:p>
    <w:p w14:paraId="1F0D41D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7C83C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C26E206" w14:textId="77777777" w:rsidR="00FD4AAC" w:rsidRDefault="00FD4AAC" w:rsidP="00FD4AAC">
      <w:pPr>
        <w:spacing w:line="247" w:lineRule="auto"/>
        <w:rPr>
          <w:rFonts w:eastAsia="Times New Roman"/>
          <w:b/>
          <w:bCs/>
          <w:kern w:val="0"/>
          <w:sz w:val="21"/>
          <w:szCs w:val="21"/>
        </w:rPr>
      </w:pPr>
    </w:p>
    <w:p w14:paraId="267E1756" w14:textId="62D7641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Prophecy</w:t>
      </w:r>
    </w:p>
    <w:p w14:paraId="4E52132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vision of Babylon's fall is a testament to the power of prophecy. It shows us that God's word is not just a collection of ancient texts but a living, active force that shapes history. As Isaiah 21:10 states, "O my people, crushed on the threshing floor, I tell you what I have heard from the LORD of Hosts, the God of Israel." This encourages us to delve into Scripture, trusting that God's promises will come to pass.</w:t>
      </w:r>
    </w:p>
    <w:p w14:paraId="3DB4F7D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prophecy in Isaiah 21 influence your daily decision-making and future planning?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communicate with us,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21 about trusting God's timing and plans for your life? </w:t>
      </w:r>
    </w:p>
    <w:p w14:paraId="6294A99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Transience of Earthly Kingdoms</w:t>
      </w:r>
    </w:p>
    <w:p w14:paraId="7C3A6EA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fall of Babylon illustrates the fleeting nature of earthly kingdoms. No matter how mighty they appear, they are temporary. This echoes the biblical truth that "the world and its desires pass away, but whoever does the will of God lives forever" (1 John 2:17). Our focus should be on building God's eternal kingdom rather than clinging to worldly power.</w:t>
      </w:r>
    </w:p>
    <w:p w14:paraId="68B2E47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transience of earthly kingdoms influence your priorities and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eternal values over temporary worldly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temporary nature of power and wealth affect your sense of security? </w:t>
      </w:r>
    </w:p>
    <w:p w14:paraId="4B6E6FA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CDE6E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7679551" w14:textId="77777777" w:rsidR="00FD4AAC" w:rsidRDefault="00FD4AAC" w:rsidP="00FD4AAC">
      <w:pPr>
        <w:spacing w:line="247" w:lineRule="auto"/>
        <w:rPr>
          <w:rFonts w:eastAsia="Times New Roman"/>
          <w:b/>
          <w:bCs/>
          <w:kern w:val="0"/>
          <w:sz w:val="21"/>
          <w:szCs w:val="21"/>
        </w:rPr>
      </w:pPr>
    </w:p>
    <w:p w14:paraId="31F46CB2" w14:textId="241F14A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the Watchman</w:t>
      </w:r>
    </w:p>
    <w:p w14:paraId="08FAC7F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21:11-12 speaks of the watchman who answers, "Morning is coming, but also the night." This duality highlights the watchman's role in bringing both warning and hope. As believers, we are called to be spiritual watchmen, sharing the good news of Christ while also warning of the consequences of ignoring God's call.</w:t>
      </w:r>
    </w:p>
    <w:p w14:paraId="69A2B8C1" w14:textId="77777777" w:rsidR="00FD4AAC" w:rsidRDefault="00FD4AAC" w:rsidP="00FD4AAC">
      <w:pPr>
        <w:spacing w:line="247" w:lineRule="auto"/>
      </w:pPr>
      <w:r w:rsidRPr="00F6333B">
        <w:rPr>
          <w:rFonts w:eastAsia="Times New Roman"/>
          <w:kern w:val="0"/>
          <w:sz w:val="21"/>
          <w:szCs w:val="21"/>
        </w:rPr>
        <w:t>1. How can you apply the watchman's vigilance in your daily spiritual life and community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role of a watchman is crucial in maintaining spiritual and moral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watchman's dedication to help guide others in times of uncertainty?</w:t>
      </w:r>
    </w:p>
    <w:p w14:paraId="19A3B32E" w14:textId="7836CEA6"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381DAEE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imagery of battle and destruction in Isaiah 21 serves as a metaphor for the spiritual warfare we face. Ephesians 6:12 reminds us, "For our struggle is not against flesh and blood, but against the rulers, against the authorities, against the powers of this dark world." We must equip ourselves with the armor of God to stand firm in faith.</w:t>
      </w:r>
    </w:p>
    <w:p w14:paraId="65CC6A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spiritually for battles similar to those described in Isaiah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in recognizing spiritual threats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during spiritual warfare? </w:t>
      </w:r>
    </w:p>
    <w:p w14:paraId="08951B8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FF2A1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F5F427B" w14:textId="77777777" w:rsidR="00FD4AAC" w:rsidRDefault="00FD4AAC" w:rsidP="00FD4AAC">
      <w:pPr>
        <w:spacing w:line="247" w:lineRule="auto"/>
        <w:rPr>
          <w:rFonts w:eastAsia="Times New Roman"/>
          <w:b/>
          <w:bCs/>
          <w:kern w:val="0"/>
          <w:sz w:val="21"/>
          <w:szCs w:val="21"/>
        </w:rPr>
      </w:pPr>
    </w:p>
    <w:p w14:paraId="6E2FD699" w14:textId="37FF11E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3C48A21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chaos depicted in Isaiah 21, God's sovereignty is evident. He orchestrates the rise and fall of nations according to His divine plan. This assurance allows us to rest in the knowledge that God is in control, even when the world seems uncertain.</w:t>
      </w:r>
    </w:p>
    <w:p w14:paraId="4980408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21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dealing with personal fears and anxieties?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challenging situations? </w:t>
      </w:r>
    </w:p>
    <w:p w14:paraId="5838368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7F91082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fall of Babylon serves as a warning to turn from sin and seek God's mercy. Isaiah's prophecy is a call to repentance, urging us to examine our hearts and align our lives with God's will. As 2 Chronicles 7:14 promises, "If My people who are called by My name humble themselves and pray and seek My face and turn from their wicked ways, then I will hear from heaven and will forgive their sin and heal their land."</w:t>
      </w:r>
    </w:p>
    <w:p w14:paraId="79F2869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God's call to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towards repentance and transformation? </w:t>
      </w:r>
    </w:p>
    <w:p w14:paraId="7E81D70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ADC6E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E9F2E36" w14:textId="77777777" w:rsidR="00FD4AAC" w:rsidRDefault="00FD4AAC" w:rsidP="00FD4AAC">
      <w:pPr>
        <w:spacing w:line="247" w:lineRule="auto"/>
        <w:rPr>
          <w:rFonts w:eastAsia="Times New Roman"/>
          <w:b/>
          <w:bCs/>
          <w:kern w:val="0"/>
          <w:sz w:val="21"/>
          <w:szCs w:val="21"/>
        </w:rPr>
      </w:pPr>
    </w:p>
    <w:p w14:paraId="682291E4" w14:textId="67B3FA8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Hope of Redemption</w:t>
      </w:r>
    </w:p>
    <w:p w14:paraId="1143D0D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Amidst the judgment, there is a thread of hope. God's ultimate desire is not to destroy but to redeem. Isaiah's prophecies point to the coming of Christ, the ultimate Redeemer who offers salvation to all who believe. This hope is a beacon for us, reminding us of God's unfailing love and grace.</w:t>
      </w:r>
    </w:p>
    <w:p w14:paraId="71AF88F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21 inspire you to find hope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redemption from the warnings in Isaiah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redemption motivate you to act differently in your daily life? </w:t>
      </w:r>
    </w:p>
    <w:p w14:paraId="76275DA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w:t>
      </w:r>
    </w:p>
    <w:p w14:paraId="5F40A05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21 underscores the urgency of sharing the gospel. Just as the watchman must sound the alarm, we are called to proclaim the good news of Jesus Christ. The time is now to share His message of salvation, for "the harvest is plentiful, but the workers are few" (Matthew 9:37). Let us be bold in our witness, trusting that God will use our efforts to bring others into His kingdom.</w:t>
      </w:r>
    </w:p>
    <w:p w14:paraId="4D5501C0"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sharing the Gospel in your daily interactions, reflecting Isaiah 21's urgency?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respond immediately to God's call, as seen in Isaiah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urgency in spreading the Gospel is crucial, inspired by Isaiah 21's message?</w:t>
      </w:r>
      <w:r w:rsidRPr="001B37DC">
        <w:br w:type="page"/>
      </w:r>
    </w:p>
    <w:p w14:paraId="51310727"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22 Teaching Points and Bible Study Questions</w:t>
      </w:r>
    </w:p>
    <w:p w14:paraId="60EC4C4A" w14:textId="3BBCC2A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Trusting in God Alone</w:t>
      </w:r>
    </w:p>
    <w:p w14:paraId="6437AD0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22, we are reminded of the futility of relying on our own strength and resources. The people of Jerusalem were busy fortifying their city, but they neglected to look to the One who could truly save them. As Isaiah 22:11 states, "But you did not look to the One who made it, or consider Him who planned it long ago." This lesson encourages us to place our trust in God, who is the ultimate source of security and wisdom.</w:t>
      </w:r>
    </w:p>
    <w:p w14:paraId="46F54F2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your trust in God remains steadfast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their own strength instead of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over worldly solutions? </w:t>
      </w:r>
    </w:p>
    <w:p w14:paraId="4BE9E60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God's Warnings</w:t>
      </w:r>
    </w:p>
    <w:p w14:paraId="67298A9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22 highlights the dangers of ignoring God's warnings. The people were given signs and messages, yet they chose to continue in their ways. This serves as a reminder that ignoring divine guidance can lead to dire consequences. As believers, we are called to heed God's Word and align our lives with His will.</w:t>
      </w:r>
    </w:p>
    <w:p w14:paraId="3FB738C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ignoring God's warnings in Isaiah 22 impact your personal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divine warnings, as seen in Isaiah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heed God's warnings in your daily life? </w:t>
      </w:r>
    </w:p>
    <w:p w14:paraId="1BBE4ECB"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831B9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C50708E" w14:textId="77777777" w:rsidR="00FD4AAC" w:rsidRDefault="00FD4AAC" w:rsidP="00FD4AAC">
      <w:pPr>
        <w:spacing w:line="247" w:lineRule="auto"/>
        <w:rPr>
          <w:rFonts w:eastAsia="Times New Roman"/>
          <w:b/>
          <w:bCs/>
          <w:kern w:val="0"/>
          <w:sz w:val="21"/>
          <w:szCs w:val="21"/>
        </w:rPr>
      </w:pPr>
    </w:p>
    <w:p w14:paraId="7309BCF3" w14:textId="72C5761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57A298E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emphasizes the need for genuine repentance. Despite the impending judgment, the people of Jerusalem were more focused on revelry than repentance. Isaiah 22:12-13 captures this: "The Lord, the LORD of Hosts, called you on that day to weep and to wail, to tear out your hair and put on sackcloth. But look, joy and gladness, butchering of cattle and slaughtering of sheep, eating of meat and drinking of wine." This serves as a powerful reminder to turn back to God with sincere hearts.</w:t>
      </w:r>
    </w:p>
    <w:p w14:paraId="13CFF17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calls to change their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is genuine and transformative? </w:t>
      </w:r>
    </w:p>
    <w:p w14:paraId="2B6E3FA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Earthly Preparations</w:t>
      </w:r>
    </w:p>
    <w:p w14:paraId="3F8C23E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22 illustrates the futility of relying solely on earthly preparations. The people of Jerusalem were busy securing their water supply and fortifying their walls, yet they neglected their spiritual defenses. This teaches us that while practical preparations are important, our ultimate reliance should be on God, who provides true protection and provision.</w:t>
      </w:r>
    </w:p>
    <w:p w14:paraId="7E4A775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spiritual readiness over earthly preparations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material security instead of trusting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shift your focus from temporary solutions to eternal perspectives? </w:t>
      </w:r>
    </w:p>
    <w:p w14:paraId="3186BF3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8F776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BD31DFA" w14:textId="77777777" w:rsidR="00FD4AAC" w:rsidRDefault="00FD4AAC" w:rsidP="00FD4AAC">
      <w:pPr>
        <w:spacing w:line="247" w:lineRule="auto"/>
        <w:rPr>
          <w:rFonts w:eastAsia="Times New Roman"/>
          <w:b/>
          <w:bCs/>
          <w:kern w:val="0"/>
          <w:sz w:val="21"/>
          <w:szCs w:val="21"/>
        </w:rPr>
      </w:pPr>
    </w:p>
    <w:p w14:paraId="09D1FCD6" w14:textId="6EE4D52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Sovereignty of God in Judgment</w:t>
      </w:r>
    </w:p>
    <w:p w14:paraId="57DD4D5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underscores God's sovereignty in executing judgment. Despite human efforts to control outcomes, it is God who holds ultimate authority. Isaiah 22:14 reminds us, "The LORD of Hosts has revealed in my hearing: 'Until your dying day, this sin will not be atoned for,' says the Lord, the LORD of Hosts." This serves as a sobering reminder of God's righteous judgment and the need for reverence.</w:t>
      </w:r>
    </w:p>
    <w:p w14:paraId="74E9C177" w14:textId="77777777" w:rsidR="00FD4AAC" w:rsidRDefault="00FD4AAC" w:rsidP="00FD4AAC">
      <w:pPr>
        <w:spacing w:line="247" w:lineRule="auto"/>
      </w:pPr>
      <w:r w:rsidRPr="00F6333B">
        <w:rPr>
          <w:rFonts w:eastAsia="Times New Roman"/>
          <w:kern w:val="0"/>
          <w:sz w:val="21"/>
          <w:szCs w:val="21"/>
        </w:rPr>
        <w:t>1. How can recognizing God's sovereignty in judgment influence your response to personal challenges or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will, acknowledging His ultimate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understanding God's control over judgment can bring comfort during uncertain times?</w:t>
      </w:r>
    </w:p>
    <w:p w14:paraId="020A2788" w14:textId="467440E1"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 and Accountability</w:t>
      </w:r>
    </w:p>
    <w:p w14:paraId="5A9B472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22 highlights the responsibility of leaders to guide their people wisely. The failure of Jerusalem's leaders to seek God's guidance led to the city's downfall. This lesson encourages us to pray for and support leaders who prioritize God's wisdom and guidance in their decision-making.</w:t>
      </w:r>
    </w:p>
    <w:p w14:paraId="1205663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leaders ensure they remain accountable to those they serve, as seen in Isaiah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does Isaiah 22 emphasize the consequences of leadership failure,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leaders accountable in your community, inspired by Isaiah 22? </w:t>
      </w:r>
    </w:p>
    <w:p w14:paraId="656D6FA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3C7E1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B0835DD" w14:textId="77777777" w:rsidR="00FD4AAC" w:rsidRDefault="00FD4AAC" w:rsidP="00FD4AAC">
      <w:pPr>
        <w:spacing w:line="247" w:lineRule="auto"/>
        <w:rPr>
          <w:rFonts w:eastAsia="Times New Roman"/>
          <w:b/>
          <w:bCs/>
          <w:kern w:val="0"/>
          <w:sz w:val="21"/>
          <w:szCs w:val="21"/>
        </w:rPr>
      </w:pPr>
    </w:p>
    <w:p w14:paraId="742FC5B7" w14:textId="0BBDCA5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Temporary Nature of Earthly Positions</w:t>
      </w:r>
    </w:p>
    <w:p w14:paraId="67C0E6F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illustrates the temporary nature of earthly positions and power. Shebna, a high-ranking official, is replaced due to his pride and self-reliance. Isaiah 22:19-20 states, "I will depose you from your office, and you will be ousted from your position. On that day I will summon My servant, Eliakim son of Hilkiah." This reminds us that our true identity and security are found in our relationship with God, not in worldly status.</w:t>
      </w:r>
    </w:p>
    <w:p w14:paraId="6E69FB6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your trust is in God rather than temporary earthly positions or titles?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positions often fail to provide lasting security or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eternal values over temporary earthly achievements in your daily life? </w:t>
      </w:r>
    </w:p>
    <w:p w14:paraId="72DF996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a Faithful Servant</w:t>
      </w:r>
    </w:p>
    <w:p w14:paraId="070CFAB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Amidst the warnings, Isaiah 22 offers hope through the promise of a faithful servant, Eliakim. He is depicted as a reliable leader who will uphold God's purposes. This foreshadows the ultimate faithful servant, Jesus Christ, who fulfills God's promises and brings salvation to all who believe.</w:t>
      </w:r>
    </w:p>
    <w:p w14:paraId="17FBAA9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embody the qualities of a faithful servant in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leadership roles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22 about trusting God's promises in challenging times? </w:t>
      </w:r>
    </w:p>
    <w:p w14:paraId="0B70342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96E20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36C5040" w14:textId="77777777" w:rsidR="00FD4AAC" w:rsidRDefault="00FD4AAC" w:rsidP="00FD4AAC">
      <w:pPr>
        <w:spacing w:line="247" w:lineRule="auto"/>
        <w:rPr>
          <w:rFonts w:eastAsia="Times New Roman"/>
          <w:b/>
          <w:bCs/>
          <w:kern w:val="0"/>
          <w:sz w:val="21"/>
          <w:szCs w:val="21"/>
        </w:rPr>
      </w:pPr>
    </w:p>
    <w:p w14:paraId="2CCBD705" w14:textId="79699B0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Word</w:t>
      </w:r>
    </w:p>
    <w:p w14:paraId="230499D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22 demonstrates the power and authority of God's Word. The prophecies declared by Isaiah came to pass, affirming the reliability of Scripture. This encourages us to study and meditate on God's Word, knowing that it is living, active, and transformative.</w:t>
      </w:r>
    </w:p>
    <w:p w14:paraId="028E51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power of God's word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holds authority in guiding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actions and thoughts consistently? </w:t>
      </w:r>
    </w:p>
    <w:p w14:paraId="28C657E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Spiritual Readiness</w:t>
      </w:r>
    </w:p>
    <w:p w14:paraId="5C27DA4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22 calls us to be spiritually ready at all times. The people of Jerusalem were caught off guard by the impending judgment. This serves as a reminder to live with an eternal perspective, always prepared for the return of Christ. As believers, we are called to be vigilant, faithful, and steadfast in our walk with God.</w:t>
      </w:r>
    </w:p>
    <w:p w14:paraId="7FEE4CC1"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spiritual readiness in your daily life amidst distractions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readiness is often overlooked until a crisis occurs?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are spiritually prepared for unexpected challenges?</w:t>
      </w:r>
      <w:r w:rsidRPr="001B37DC">
        <w:br w:type="page"/>
      </w:r>
    </w:p>
    <w:p w14:paraId="74037C53"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23 Teaching Points and Bible Study Questions</w:t>
      </w:r>
    </w:p>
    <w:p w14:paraId="44C571DD" w14:textId="4D4F8DD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Sovereignty of God Over Nations</w:t>
      </w:r>
    </w:p>
    <w:p w14:paraId="65AE12E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23 reminds us that God is sovereign over all nations, including the powerful city of </w:t>
      </w:r>
      <w:proofErr w:type="spellStart"/>
      <w:r w:rsidRPr="00F6333B">
        <w:rPr>
          <w:rFonts w:eastAsia="Times New Roman"/>
          <w:kern w:val="0"/>
          <w:sz w:val="21"/>
          <w:szCs w:val="21"/>
        </w:rPr>
        <w:t>Tyre</w:t>
      </w:r>
      <w:proofErr w:type="spellEnd"/>
      <w:r w:rsidRPr="00F6333B">
        <w:rPr>
          <w:rFonts w:eastAsia="Times New Roman"/>
          <w:kern w:val="0"/>
          <w:sz w:val="21"/>
          <w:szCs w:val="21"/>
        </w:rPr>
        <w:t>. "The LORD of Hosts has purposed it, to defile the pride of all glory, to humble all the renowned of the earth" (Isaiah 23:9). This serves as a powerful reminder that no matter how mighty a nation or city may seem, it is ultimately under God's control. Trust in His plan, knowing that He orchestrates the rise and fall of nations according to His divine purpose.</w:t>
      </w:r>
    </w:p>
    <w:p w14:paraId="6218568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control in uncertain political climates?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power over nations can bring personal peace and assurance? </w:t>
      </w:r>
    </w:p>
    <w:p w14:paraId="5ABB4EE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Fleeting Nature of Wealth and Power</w:t>
      </w:r>
    </w:p>
    <w:p w14:paraId="5ECDFA88" w14:textId="77777777" w:rsidR="00FD4AAC" w:rsidRPr="00F6333B" w:rsidRDefault="00FD4AAC" w:rsidP="00FD4AAC">
      <w:pPr>
        <w:spacing w:line="247" w:lineRule="auto"/>
        <w:rPr>
          <w:rFonts w:eastAsia="Times New Roman"/>
          <w:kern w:val="0"/>
          <w:sz w:val="21"/>
          <w:szCs w:val="21"/>
        </w:rPr>
      </w:pP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was a wealthy and influential city, yet its riches could not save it from God's judgment. "Wail, O ships of Tarshish, for your harbor is destroyed!" (Isaiah 23:1). This lesson teaches us that material wealth and worldly power are temporary. Instead of placing our trust in earthly treasures, we should focus on storing up treasures in heaven, where they are eternal.</w:t>
      </w:r>
    </w:p>
    <w:p w14:paraId="1F1129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lasting values over temporary wealth and power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chase wealth despite its fleeting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security isn't solely based on material possessions? </w:t>
      </w:r>
    </w:p>
    <w:p w14:paraId="397A345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5C05F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4D009A2" w14:textId="77777777" w:rsidR="00FD4AAC" w:rsidRDefault="00FD4AAC" w:rsidP="00FD4AAC">
      <w:pPr>
        <w:spacing w:line="247" w:lineRule="auto"/>
        <w:rPr>
          <w:rFonts w:eastAsia="Times New Roman"/>
          <w:b/>
          <w:bCs/>
          <w:kern w:val="0"/>
          <w:sz w:val="21"/>
          <w:szCs w:val="21"/>
        </w:rPr>
      </w:pPr>
    </w:p>
    <w:p w14:paraId="707A4A69" w14:textId="7D5EB19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Pride</w:t>
      </w:r>
    </w:p>
    <w:p w14:paraId="1E85A4C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Pride often precedes a fall, as seen in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"The LORD of Hosts has purposed it, to defile the pride of all glory" (Isaiah 23:9). Pride can blind us to our need for God and lead us away from His path. By humbling ourselves and acknowledging our dependence on Him, we align ourselves with His will and avoid the pitfalls of arrogance.</w:t>
      </w:r>
    </w:p>
    <w:p w14:paraId="080FC2F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1. How can recognizing pride in your life help prevent negative consequences similar to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a false sense of security and eventual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avoid the consequences of pride in your community? </w:t>
      </w:r>
    </w:p>
    <w:p w14:paraId="5FB7083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Judgment</w:t>
      </w:r>
    </w:p>
    <w:p w14:paraId="0BC336A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23 illustrates that God's judgment is certain and unavoidable. "The LORD has stretched out His hand over the sea; He has made kingdoms tremble" (Isaiah 23:11). This serves as a sobering reminder that God is just and will hold all accountable. It encourages us to live righteously and seek His forgiveness, knowing that His judgment is both fair and inevitable.</w:t>
      </w:r>
    </w:p>
    <w:p w14:paraId="5B150E4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your heart for God's certain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influence your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will, knowing His judgment is certain? </w:t>
      </w:r>
    </w:p>
    <w:p w14:paraId="3D43A14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BF99F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D92F376" w14:textId="77777777" w:rsidR="00FD4AAC" w:rsidRDefault="00FD4AAC" w:rsidP="00FD4AAC">
      <w:pPr>
        <w:spacing w:line="247" w:lineRule="auto"/>
        <w:rPr>
          <w:rFonts w:eastAsia="Times New Roman"/>
          <w:b/>
          <w:bCs/>
          <w:kern w:val="0"/>
          <w:sz w:val="21"/>
          <w:szCs w:val="21"/>
        </w:rPr>
      </w:pPr>
    </w:p>
    <w:p w14:paraId="51D23AB9" w14:textId="2B8161D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Hope of Restoration</w:t>
      </w:r>
    </w:p>
    <w:p w14:paraId="09239F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Despite the judgment pronounced on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there is a promise of restoration. "At the end of seventy years, the LORD will restore </w:t>
      </w:r>
      <w:proofErr w:type="spellStart"/>
      <w:r w:rsidRPr="00F6333B">
        <w:rPr>
          <w:rFonts w:eastAsia="Times New Roman"/>
          <w:kern w:val="0"/>
          <w:sz w:val="21"/>
          <w:szCs w:val="21"/>
        </w:rPr>
        <w:t>Tyre</w:t>
      </w:r>
      <w:proofErr w:type="spellEnd"/>
      <w:r w:rsidRPr="00F6333B">
        <w:rPr>
          <w:rFonts w:eastAsia="Times New Roman"/>
          <w:kern w:val="0"/>
          <w:sz w:val="21"/>
          <w:szCs w:val="21"/>
        </w:rPr>
        <w:t>" (Isaiah 23:17). This highlights God's mercy and grace, offering hope even in the midst of discipline. It reassures us that no matter how far we may stray, God is always ready to restore us when we turn back to Him.</w:t>
      </w:r>
    </w:p>
    <w:p w14:paraId="7477EACC" w14:textId="77777777" w:rsidR="00FD4AAC" w:rsidRDefault="00FD4AAC" w:rsidP="00FD4AAC">
      <w:pPr>
        <w:spacing w:line="247" w:lineRule="auto"/>
      </w:pPr>
      <w:r w:rsidRPr="00F6333B">
        <w:rPr>
          <w:rFonts w:eastAsia="Times New Roman"/>
          <w:kern w:val="0"/>
          <w:sz w:val="21"/>
          <w:szCs w:val="21"/>
        </w:rPr>
        <w:t>1. How can you find hope in God's promise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What do you hope to learn from God's restoration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for your own life's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periods of desolation before bringing restoration, and how can this apply to your life?</w:t>
      </w:r>
    </w:p>
    <w:p w14:paraId="2BE451EF" w14:textId="2E364EC0"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712814D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The prophecy against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underscores the need for repentance. "Wail, O inhabitants of the coastland" (Isaiah 23:6). Repentance is a crucial step in restoring our relationship with God. By acknowledging our sins and seeking His forgiveness, we open the door to His grace and the transformation of our hearts.</w:t>
      </w:r>
    </w:p>
    <w:p w14:paraId="29B36B5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repentance is a regular part of your spiritual journey? </w:t>
      </w:r>
    </w:p>
    <w:p w14:paraId="7F624B5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873EC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CAD0024" w14:textId="77777777" w:rsidR="00FD4AAC" w:rsidRDefault="00FD4AAC" w:rsidP="00FD4AAC">
      <w:pPr>
        <w:spacing w:line="247" w:lineRule="auto"/>
        <w:rPr>
          <w:rFonts w:eastAsia="Times New Roman"/>
          <w:b/>
          <w:bCs/>
          <w:kern w:val="0"/>
          <w:sz w:val="21"/>
          <w:szCs w:val="21"/>
        </w:rPr>
      </w:pPr>
    </w:p>
    <w:p w14:paraId="6329EB81" w14:textId="597FF37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Global Impact of God's Actions</w:t>
      </w:r>
    </w:p>
    <w:p w14:paraId="5A3C9A3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God's actions in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had a ripple effect on surrounding nations. "The report about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will come to the ears of the coastlands" (Isaiah 23:5). This reminds us that God's work is not limited to one place or people. His influence is global, and His plans encompass all of creation. We are called to be part of His mission, spreading His love and truth to the ends of the earth.</w:t>
      </w:r>
    </w:p>
    <w:p w14:paraId="61F50E7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God's global actions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actions impact nations differently, and how should this influence your worldview?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global actions to guide your community's response to current world events? </w:t>
      </w:r>
    </w:p>
    <w:p w14:paraId="1138C6F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 in God's Plan</w:t>
      </w:r>
    </w:p>
    <w:p w14:paraId="4A34F1F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Isaiah's prophecy about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demonstrates the role of prophecy in revealing God's plan. "The LORD has given a command concerning Canaan to demolish its strongholds" (Isaiah 23:11). Prophecy serves as a guide, providing insight into God's will and encouraging us to align our lives with His purposes. It strengthens our faith, knowing that God is actively working in history.</w:t>
      </w:r>
    </w:p>
    <w:p w14:paraId="6C33E94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prophecy in Isaiah 23 influence your trust in God's overarching plan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communicate His plans, as seen in Isaiah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plan revealed through prophecy in Isaiah 23? </w:t>
      </w:r>
    </w:p>
    <w:p w14:paraId="61A8DCC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04D8B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4BC147C" w14:textId="77777777" w:rsidR="00FD4AAC" w:rsidRDefault="00FD4AAC" w:rsidP="00FD4AAC">
      <w:pPr>
        <w:spacing w:line="247" w:lineRule="auto"/>
        <w:rPr>
          <w:rFonts w:eastAsia="Times New Roman"/>
          <w:b/>
          <w:bCs/>
          <w:kern w:val="0"/>
          <w:sz w:val="21"/>
          <w:szCs w:val="21"/>
        </w:rPr>
      </w:pPr>
    </w:p>
    <w:p w14:paraId="1E88FA06" w14:textId="45FA0C7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Trust in God's Timing</w:t>
      </w:r>
    </w:p>
    <w:p w14:paraId="07EC78B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The prophecy of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and eventual restoration teaches us to trust in God's timing. "At the end of seventy years" (Isaiah 23:17) indicates that God's plans unfold according to His perfect schedule. Patience and faith are essential as we wait for His promises to be fulfilled, knowing that His timing is always right.</w:t>
      </w:r>
    </w:p>
    <w:p w14:paraId="15DF07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trust in God's timing when facing uncertainty in your career or finances?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on God's timing can strengthen your faith and 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plans with God's timing in daily life? </w:t>
      </w:r>
    </w:p>
    <w:p w14:paraId="282414C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Purpose of God's Actions</w:t>
      </w:r>
    </w:p>
    <w:p w14:paraId="0B3D192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23 reveals that God's actions serve a greater purpose. "Her profits and wages will be dedicated to the LORD" (Isaiah 23:18). Everything God does is ultimately for His glory and the advancement of His kingdom. By aligning our lives with His purposes, we become part of His grand design, bringing glory to His name and fulfilling our divine calling.</w:t>
      </w:r>
    </w:p>
    <w:p w14:paraId="41FB2D0F"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God's ultimate purpose in your life through His actions in Isaiah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specific events to fulfill His ultimate purpose, as seen in Isaiah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Isaiah 23 about aligning your actions with God's ultimate purpose?</w:t>
      </w:r>
      <w:r w:rsidRPr="001B37DC">
        <w:br w:type="page"/>
      </w:r>
    </w:p>
    <w:p w14:paraId="5BFC7941"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24 Teaching Points and Bible Study Questions</w:t>
      </w:r>
    </w:p>
    <w:p w14:paraId="7FC4A686" w14:textId="5E6A8CD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Sovereignty of God</w:t>
      </w:r>
    </w:p>
    <w:p w14:paraId="363562C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24 reminds us of the ultimate authority and sovereignty of God over all creation. The chapter opens with a powerful declaration: "Behold, the LORD lays waste to the earth and leaves it in ruins" (Isaiah 24:1). This serves as a reminder that God is in control, and His plans will prevail. In our daily lives, acknowledging God's sovereignty can bring peace and assurance, knowing that He holds the world—and our lives—in His hands.</w:t>
      </w:r>
    </w:p>
    <w:p w14:paraId="391C6A0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24 influence your response to global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in Isaiah 24 can bring peace during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uncertain situations, as seen in Isaiah 24? </w:t>
      </w:r>
    </w:p>
    <w:p w14:paraId="121D602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Universality of Judgment</w:t>
      </w:r>
    </w:p>
    <w:p w14:paraId="0BFF3D9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emphasizes that God's judgment is universal, affecting everyone regardless of status or position. "As with the people, so with the priest; as with the servant, so with his master" (Isaiah 24:2). This teaches us that no one is exempt from accountability before God. It encourages us to live righteously and to share the message of salvation with others, knowing that all will stand before Him one day.</w:t>
      </w:r>
    </w:p>
    <w:p w14:paraId="59EAC03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the universality of judgment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God's universal judgment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universal judgment is important for fostering global compassion and justice? </w:t>
      </w:r>
    </w:p>
    <w:p w14:paraId="504F77A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1E4F9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C58A1F3" w14:textId="77777777" w:rsidR="00FD4AAC" w:rsidRDefault="00FD4AAC" w:rsidP="00FD4AAC">
      <w:pPr>
        <w:spacing w:line="247" w:lineRule="auto"/>
        <w:rPr>
          <w:rFonts w:eastAsia="Times New Roman"/>
          <w:b/>
          <w:bCs/>
          <w:kern w:val="0"/>
          <w:sz w:val="21"/>
          <w:szCs w:val="21"/>
        </w:rPr>
      </w:pPr>
    </w:p>
    <w:p w14:paraId="1DDDE411" w14:textId="2FDF80B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Sin</w:t>
      </w:r>
    </w:p>
    <w:p w14:paraId="648315F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24 vividly describes the desolation that results from sin: "The earth mourns and withers; the world languishes and withers" (Isaiah 24:4). Sin has real and devastating consequences, not just spiritually but also physically and socially. This serves as a call to repentance and a reminder of the importance of living a life that honors God.</w:t>
      </w:r>
    </w:p>
    <w:p w14:paraId="13EEDB5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consequences of sin in Isaiah 24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impact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mitigate the effects of sin in your environment? </w:t>
      </w:r>
    </w:p>
    <w:p w14:paraId="4D61189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the Righteous</w:t>
      </w:r>
    </w:p>
    <w:p w14:paraId="20F9CC2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Amidst the desolation, there is a glimmer of hope for the righteous: "They raise their voices, they shout for joy; from the west they proclaim the majesty of the LORD" (Isaiah 24:14). This highlights the joy and hope that come from living a life aligned with God's will. It encourages us to find joy in our relationship with God, even in challenging times.</w:t>
      </w:r>
    </w:p>
    <w:p w14:paraId="2A199F7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joy in righteousness amidst the challenges described in Isaiah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righteous experience joy even when the world faces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joy in your life like the righteous in Isaiah 24? </w:t>
      </w:r>
    </w:p>
    <w:p w14:paraId="2BA7CBE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1783D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C0B2B90" w14:textId="77777777" w:rsidR="00FD4AAC" w:rsidRDefault="00FD4AAC" w:rsidP="00FD4AAC">
      <w:pPr>
        <w:spacing w:line="247" w:lineRule="auto"/>
        <w:rPr>
          <w:rFonts w:eastAsia="Times New Roman"/>
          <w:b/>
          <w:bCs/>
          <w:kern w:val="0"/>
          <w:sz w:val="21"/>
          <w:szCs w:val="21"/>
        </w:rPr>
      </w:pPr>
    </w:p>
    <w:p w14:paraId="3407E4B6" w14:textId="7128F9F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Certainty of God's Promises</w:t>
      </w:r>
    </w:p>
    <w:p w14:paraId="2DDDE85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24 assures us that God's promises are certain and will be fulfilled. "For the windows of heaven are opened, and the foundations of the earth are shaken" (Isaiah 24:18). This imagery underscores the reliability of God's word. In our daily lives, we can trust in His promises, knowing that He is faithful and true.</w:t>
      </w:r>
    </w:p>
    <w:p w14:paraId="143F5698" w14:textId="77777777" w:rsidR="00FD4AAC" w:rsidRDefault="00FD4AAC" w:rsidP="00FD4AAC">
      <w:pPr>
        <w:spacing w:line="247" w:lineRule="auto"/>
      </w:pPr>
      <w:r w:rsidRPr="00F6333B">
        <w:rPr>
          <w:rFonts w:eastAsia="Times New Roman"/>
          <w:kern w:val="0"/>
          <w:sz w:val="21"/>
          <w:szCs w:val="21"/>
        </w:rPr>
        <w:t>1. How can you find assurance in God's promises during times of global uncertainty as described in Isaiah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certain despite the chaos depicted in Isaiah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promises when facing personal challenges?</w:t>
      </w:r>
    </w:p>
    <w:p w14:paraId="0DACF2D9" w14:textId="77777777" w:rsidR="00FD4AAC" w:rsidRDefault="00FD4AAC" w:rsidP="00FD4AAC">
      <w:pPr>
        <w:spacing w:line="247" w:lineRule="auto"/>
      </w:pPr>
    </w:p>
    <w:p w14:paraId="3E5DDC2F" w14:textId="5CE9BAB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31D4D7F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calls us to worship God, even in the midst of judgment: "From the ends of the earth we hear singing: 'Glory to the Righteous One'" (Isaiah 24:16). Worship is a powerful response to God's majesty and sovereignty. It invites us to lift our voices in praise, recognizing His greatness and goodness.</w:t>
      </w:r>
    </w:p>
    <w:p w14:paraId="4D6DA68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amidst life's challenges as described in Isaiah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even during times of judgment in Isaiah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spirit of worship when facing personal or global crises? </w:t>
      </w:r>
    </w:p>
    <w:p w14:paraId="2ACB5C8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23B844"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EC27EEE" w14:textId="77777777" w:rsidR="00FD4AAC" w:rsidRDefault="00FD4AAC" w:rsidP="00FD4AAC">
      <w:pPr>
        <w:spacing w:line="247" w:lineRule="auto"/>
        <w:rPr>
          <w:rFonts w:eastAsia="Times New Roman"/>
          <w:b/>
          <w:bCs/>
          <w:kern w:val="0"/>
          <w:sz w:val="21"/>
          <w:szCs w:val="21"/>
        </w:rPr>
      </w:pPr>
    </w:p>
    <w:p w14:paraId="029A3854" w14:textId="6C60F5C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God's Holiness</w:t>
      </w:r>
    </w:p>
    <w:p w14:paraId="716F933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24 highlights the holiness of God, which demands reverence and awe. "The LORD Almighty will reign on Mount Zion and in Jerusalem, and before its elders—with great glory" (Isaiah 24:23). This reminds us of the importance of approaching God with humility and respect, acknowledging His holiness in our worship and daily conduct.</w:t>
      </w:r>
    </w:p>
    <w:p w14:paraId="6070186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holiness in Isaiah 24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holiness demands a response from us, as seen in Isaiah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reality of God's holiness described in Isaiah 24? </w:t>
      </w:r>
    </w:p>
    <w:p w14:paraId="4765DDD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29FC95E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bleakness of judgment, there is hope for restoration: "The LORD Almighty will reign" (Isaiah 24:23). This points to the ultimate restoration and renewal that God promises. It encourages us to look forward to the future with hope, knowing that God will make all things new.</w:t>
      </w:r>
    </w:p>
    <w:p w14:paraId="5A1001C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through faith in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future restoration help you cope with current difficulties? </w:t>
      </w:r>
    </w:p>
    <w:p w14:paraId="313EA44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DB3ED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F6E83F4" w14:textId="77777777" w:rsidR="00FD4AAC" w:rsidRDefault="00FD4AAC" w:rsidP="00FD4AAC">
      <w:pPr>
        <w:spacing w:line="247" w:lineRule="auto"/>
        <w:rPr>
          <w:rFonts w:eastAsia="Times New Roman"/>
          <w:b/>
          <w:bCs/>
          <w:kern w:val="0"/>
          <w:sz w:val="21"/>
          <w:szCs w:val="21"/>
        </w:rPr>
      </w:pPr>
    </w:p>
    <w:p w14:paraId="332226D6" w14:textId="0606D6E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Faithfulness</w:t>
      </w:r>
    </w:p>
    <w:p w14:paraId="4038A1E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underscores the importance of remaining faithful to God, even when the world around us is in turmoil. "The earth is broken up, the earth is split asunder, the earth is violently shaken" (Isaiah 24:19). In such times, our faithfulness to God becomes a beacon of hope and stability.</w:t>
      </w:r>
    </w:p>
    <w:p w14:paraId="57A803A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demonstrate faithfulness in your daily life amidst challenges similar to those in Isaiah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when facing societal upheaval as described in Isaiah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when others around you are not? </w:t>
      </w:r>
    </w:p>
    <w:p w14:paraId="63A18E6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Share the Gospel</w:t>
      </w:r>
    </w:p>
    <w:p w14:paraId="47E1437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24 serves as a reminder of our responsibility to share the gospel. The chapter's message of judgment and hope compels us to spread the good news of salvation through Jesus Christ. As we live out our faith, let us be bold in proclaiming the message of hope and redemption to a world in need.</w:t>
      </w:r>
    </w:p>
    <w:p w14:paraId="27E4EBBE"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 24 inspire you to share the gospel in times of global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invite others to experience God's salvation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sharing the gospel is crucial in a world facing judgment, as described in Isaiah 24?</w:t>
      </w:r>
      <w:r w:rsidRPr="001B37DC">
        <w:br w:type="page"/>
      </w:r>
    </w:p>
    <w:p w14:paraId="14349984"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25 Teaching Points and Bible Study Questions</w:t>
      </w:r>
    </w:p>
    <w:p w14:paraId="40F206FD" w14:textId="5DC8F80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Sovereignty is Unshakeable</w:t>
      </w:r>
    </w:p>
    <w:p w14:paraId="2002EDE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25:1 declares, "O LORD,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are my God. I will exalt You; I will praise Your name, for You have worked wonders—plans formed long ago in perfect faithfulness." This verse reminds us that God’s plans are not only ancient but also perfectly faithful. In a world that often feels chaotic, we can find peace in knowing that God’s sovereignty is unshakeable. His plans are not subject to change or error, and this truth should inspire us to trust Him more deeply in our daily lives.</w:t>
      </w:r>
    </w:p>
    <w:p w14:paraId="2B6E8B0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unshakeable sovereignty influence your response to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sovereignty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sovereignty can bring peace and stability to your daily life? </w:t>
      </w:r>
    </w:p>
    <w:p w14:paraId="4AD8043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a Refuge for the Needy</w:t>
      </w:r>
    </w:p>
    <w:p w14:paraId="5C25FA0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4, Isaiah writes, "For You have been a refuge for the poor, a stronghold for the needy in distress, a shelter from the storm, a shade from the heat." This imagery of God as a refuge and stronghold is a powerful reminder that He is always there for us, especially in times of need. Whether we face physical, emotional, or spiritual storms, we can turn to God for protection and comfort, knowing that He is our ever-present help.</w:t>
      </w:r>
    </w:p>
    <w:p w14:paraId="37F504A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God's refuge in times of personal need or crisis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being a refuge for the needy in Isaiah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refuge to those in need around you? </w:t>
      </w:r>
    </w:p>
    <w:p w14:paraId="19DB673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BD17A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8C9863B" w14:textId="77777777" w:rsidR="00FD4AAC" w:rsidRDefault="00FD4AAC" w:rsidP="00FD4AAC">
      <w:pPr>
        <w:spacing w:line="247" w:lineRule="auto"/>
        <w:rPr>
          <w:rFonts w:eastAsia="Times New Roman"/>
          <w:b/>
          <w:bCs/>
          <w:kern w:val="0"/>
          <w:sz w:val="21"/>
          <w:szCs w:val="21"/>
        </w:rPr>
      </w:pPr>
    </w:p>
    <w:p w14:paraId="4DBF6F87" w14:textId="6B4031F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Praise</w:t>
      </w:r>
    </w:p>
    <w:p w14:paraId="44265C1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begins with a declaration of praise, setting the tone for the entire chapter. Praise is not just an act of worship; it is a powerful tool that aligns our hearts with God’s truth. When we praise God, we acknowledge His greatness and remind ourselves of His faithfulness. This practice can transform our perspective, lifting our spirits and renewing our strength.</w:t>
      </w:r>
    </w:p>
    <w:p w14:paraId="0EA8CF1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praising God in difficult times transform your perspective and attitude?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emphasized as a powerful tool in overcoming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incorporate praise into your routine, regardless of circumstances? </w:t>
      </w:r>
    </w:p>
    <w:p w14:paraId="7D1D067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Victory Over Death</w:t>
      </w:r>
    </w:p>
    <w:p w14:paraId="5D8EA32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8 proclaims, "He will swallow up death forever. The Lord GOD will wipe away the tears from every face." This promise of victory over death is a cornerstone of our faith, fulfilled through the resurrection of Jesus Christ. It assures us that death is not the end, and we have the hope of eternal life. This truth should embolden us to live with courage and purpose, knowing that our future is secure in Him.</w:t>
      </w:r>
    </w:p>
    <w:p w14:paraId="4416F75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victory over death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with the assurance of God's triumph over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victory over death change your perspective on current challenges? </w:t>
      </w:r>
    </w:p>
    <w:p w14:paraId="60A6664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B9E856"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A71CB67" w14:textId="77777777" w:rsidR="00FD4AAC" w:rsidRDefault="00FD4AAC" w:rsidP="00FD4AAC">
      <w:pPr>
        <w:spacing w:line="247" w:lineRule="auto"/>
        <w:rPr>
          <w:rFonts w:eastAsia="Times New Roman"/>
          <w:b/>
          <w:bCs/>
          <w:kern w:val="0"/>
          <w:sz w:val="21"/>
          <w:szCs w:val="21"/>
        </w:rPr>
      </w:pPr>
    </w:p>
    <w:p w14:paraId="401BF0CA" w14:textId="4E13034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Feast of the Lord</w:t>
      </w:r>
    </w:p>
    <w:p w14:paraId="0AF15EF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25:6 speaks of a feast prepared by the Lord, "a feast of rich food for all peoples, a banquet of aged wine." This imagery of a divine banquet symbolizes the abundance and joy found in God’s presence. It invites us to partake in the spiritual nourishment He offers, reminding us that true satisfaction comes from Him alone. Let this inspire us to seek His presence daily, feasting on His Word and His promises.</w:t>
      </w:r>
    </w:p>
    <w:p w14:paraId="1C62CFB2" w14:textId="77777777" w:rsidR="00FD4AAC" w:rsidRDefault="00FD4AAC" w:rsidP="00FD4AAC">
      <w:pPr>
        <w:spacing w:line="247" w:lineRule="auto"/>
      </w:pPr>
      <w:r w:rsidRPr="00F6333B">
        <w:rPr>
          <w:rFonts w:eastAsia="Times New Roman"/>
          <w:kern w:val="0"/>
          <w:sz w:val="21"/>
          <w:szCs w:val="21"/>
        </w:rPr>
        <w:t>1. How can you prepare your heart to fully partake in the Lord's feast of blessings and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at the Lord's feast that can transform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Lord's feast is a symbol of unity and abundance for all people?</w:t>
      </w:r>
    </w:p>
    <w:p w14:paraId="4312B2AB" w14:textId="0AF2B6FD"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is Certain</w:t>
      </w:r>
    </w:p>
    <w:p w14:paraId="3F5D1A4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God’s justice, as seen in His actions against the city of the ruthless. This serves as a reminder that God’s justice is certain and will prevail. While we may witness injustice in the world, we can rest assured that God will ultimately set things right. This assurance should motivate us to act justly and love mercy, reflecting His character in our interactions with others.</w:t>
      </w:r>
    </w:p>
    <w:p w14:paraId="71C696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trust in God's justice when facing personal injustices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the certainty of God's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justice influence your response to global or societal injustices? </w:t>
      </w:r>
    </w:p>
    <w:p w14:paraId="7E18DCF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781C9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16498D0" w14:textId="77777777" w:rsidR="00FD4AAC" w:rsidRDefault="00FD4AAC" w:rsidP="00FD4AAC">
      <w:pPr>
        <w:spacing w:line="247" w:lineRule="auto"/>
        <w:rPr>
          <w:rFonts w:eastAsia="Times New Roman"/>
          <w:b/>
          <w:bCs/>
          <w:kern w:val="0"/>
          <w:sz w:val="21"/>
          <w:szCs w:val="21"/>
        </w:rPr>
      </w:pPr>
    </w:p>
    <w:p w14:paraId="6A910B20" w14:textId="4AEDD72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Joy of Salvation</w:t>
      </w:r>
    </w:p>
    <w:p w14:paraId="5964B53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25:9 declares, "Surely this is our God; we have waited for Him, and He has saved us. This is the LORD for whom we have waited. Let us rejoice and be glad in His salvation." The joy of salvation is a theme that resonates throughout Scripture. It is a joy that transcends circumstances, rooted in the assurance of God’s saving grace. Embrace this joy and let it overflow into every aspect of your life, sharing the good news with those around you.</w:t>
      </w:r>
    </w:p>
    <w:p w14:paraId="078A1DF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experience and share the joy of salvation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salvation is important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salvation's joy? </w:t>
      </w:r>
    </w:p>
    <w:p w14:paraId="58AB30D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3A7C975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underscores God’s faithfulness to His promises, a theme that runs throughout the Bible. When God makes a promise, He keeps it. This truth should encourage us to hold fast to His promises, even when circumstances seem contrary. Trusting in His faithfulness can strengthen our faith and provide hope in times of uncertainty.</w:t>
      </w:r>
    </w:p>
    <w:p w14:paraId="58C6E78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faithfulness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fulfilled in your life through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God's past faithfulness strengthen your faith in His future promises? </w:t>
      </w:r>
    </w:p>
    <w:p w14:paraId="662E140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7AC70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BA75190" w14:textId="77777777" w:rsidR="00FD4AAC" w:rsidRDefault="00FD4AAC" w:rsidP="00FD4AAC">
      <w:pPr>
        <w:spacing w:line="247" w:lineRule="auto"/>
        <w:rPr>
          <w:rFonts w:eastAsia="Times New Roman"/>
          <w:b/>
          <w:bCs/>
          <w:kern w:val="0"/>
          <w:sz w:val="21"/>
          <w:szCs w:val="21"/>
        </w:rPr>
      </w:pPr>
    </w:p>
    <w:p w14:paraId="61AC2637" w14:textId="2931196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Humbling of the Proud</w:t>
      </w:r>
    </w:p>
    <w:p w14:paraId="2442EA7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25:11-12 speaks of God’s hand against the prideful, illustrating that human pride will ultimately be brought low. This serves as a caution against arrogance and self-reliance. Instead, we are called to walk humbly with our God, recognizing our dependence on Him. Humility opens the door to God’s grace and allows us to experience His power in our lives.</w:t>
      </w:r>
    </w:p>
    <w:p w14:paraId="3629B2F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humility in situations where you feel tempted to boast or show pride?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humbling of the proud in Isaiah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25 about handling personal achievements and successes? </w:t>
      </w:r>
    </w:p>
    <w:p w14:paraId="78C2ADF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Universality of God’s Plan</w:t>
      </w:r>
    </w:p>
    <w:p w14:paraId="5F99354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25 reveals the universality of God’s plan, as He prepares a feast for all peoples and removes the shroud that enfolds all nations. This inclusivity highlights God’s desire for all to come to Him and experience His salvation. It challenges us to broaden our perspective and embrace the global nature of God’s mission, encouraging us to share His love and truth with everyone we encounter.</w:t>
      </w:r>
    </w:p>
    <w:p w14:paraId="139D962C"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embrace God's universal plan in your daily interactions with diverse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includes all nations, and how does this affect your worldview?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with God's inclusive vision for humanity?</w:t>
      </w:r>
      <w:r w:rsidRPr="001B37DC">
        <w:br w:type="page"/>
      </w:r>
    </w:p>
    <w:p w14:paraId="1F96E45D"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26 Teaching Points and Bible Study Questions</w:t>
      </w:r>
    </w:p>
    <w:p w14:paraId="7AC3771C" w14:textId="3CF0EB6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Perfect Peace Comes from Trusting God</w:t>
      </w:r>
    </w:p>
    <w:p w14:paraId="37BD574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26:3 promises, "You will keep in perfect peace the steadfast of mind, because he trusts in You." This verse reminds us that true peace isn't found in worldly achievements or possessions but in unwavering trust in God. When we focus our minds on Him, He grants us a peace that surpasses all understanding. It's a peace that remains steady, even when life's storms rage around us.</w:t>
      </w:r>
    </w:p>
    <w:p w14:paraId="75C9D3B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trust in God to experience perfect peace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leads to peace, even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peace when faced with stress or anxiety? </w:t>
      </w:r>
    </w:p>
    <w:p w14:paraId="5ACB478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Our Everlasting Rock</w:t>
      </w:r>
    </w:p>
    <w:p w14:paraId="4382F2C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26:4, we are encouraged to "Trust in the LORD forever, because GOD the LORD is the Rock eternal." This imagery of God as a rock signifies stability and strength. Just as a rock provides a firm foundation, God offers us a secure place to stand. When we build our lives on Him, we can withstand any challenge that comes our way.</w:t>
      </w:r>
    </w:p>
    <w:p w14:paraId="11A9CBF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the Lord as your everlasting rock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provides stability and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God as your everlasting rock? </w:t>
      </w:r>
    </w:p>
    <w:p w14:paraId="3F852BC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DA8514"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D5A29B6" w14:textId="77777777" w:rsidR="00FD4AAC" w:rsidRDefault="00FD4AAC" w:rsidP="00FD4AAC">
      <w:pPr>
        <w:spacing w:line="247" w:lineRule="auto"/>
        <w:rPr>
          <w:rFonts w:eastAsia="Times New Roman"/>
          <w:b/>
          <w:bCs/>
          <w:kern w:val="0"/>
          <w:sz w:val="21"/>
          <w:szCs w:val="21"/>
        </w:rPr>
      </w:pPr>
    </w:p>
    <w:p w14:paraId="3A027143" w14:textId="652FFF1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Humility Precedes Honor</w:t>
      </w:r>
    </w:p>
    <w:p w14:paraId="0ABFE97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26:5-6 speaks of God humbling the proud and exalting the lowly. "For He has humbled those who dwell on high, He lays the lofty city low." This is a powerful reminder that God values humility. When we humble ourselves before Him, acknowledging our need for His guidance, He lifts us up in due time. It's a divine principle that humility leads to honor.</w:t>
      </w:r>
    </w:p>
    <w:p w14:paraId="7F6C30B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practicing humility in daily life lead to greater honor and respect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spiritual growth and receiving God's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humility over pride in challenging situations? </w:t>
      </w:r>
    </w:p>
    <w:p w14:paraId="7495454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is the Path to Peace</w:t>
      </w:r>
    </w:p>
    <w:p w14:paraId="1D8E9CC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7 tells us, "The path of the righteous is level; You clear a straight path for the upright." Righteousness, living in accordance with God's will, paves the way for a smooth journey. When we align our actions with His Word, we find that our path becomes clearer and more direct, leading us to peace and fulfillment.</w:t>
      </w:r>
    </w:p>
    <w:p w14:paraId="0320D01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practicing righteousness in daily life lead to personal and communal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essential for achieving lasting peace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righteousness to foster peace around you? </w:t>
      </w:r>
    </w:p>
    <w:p w14:paraId="042851D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35299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DDD1421" w14:textId="77777777" w:rsidR="00FD4AAC" w:rsidRDefault="00FD4AAC" w:rsidP="00FD4AAC">
      <w:pPr>
        <w:spacing w:line="247" w:lineRule="auto"/>
        <w:rPr>
          <w:rFonts w:eastAsia="Times New Roman"/>
          <w:b/>
          <w:bCs/>
          <w:kern w:val="0"/>
          <w:sz w:val="21"/>
          <w:szCs w:val="21"/>
        </w:rPr>
      </w:pPr>
    </w:p>
    <w:p w14:paraId="1CDACCE2" w14:textId="1E898C6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Yearning for God Brings Fulfillment</w:t>
      </w:r>
    </w:p>
    <w:p w14:paraId="10F2B0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26:8-9 reveals a deep longing for God: "Yes, in the path of Your judgments, O LORD, we wait for You; Your name and renown are the desire of our souls." This yearning for God and His presence is what truly satisfies our souls. When we seek Him earnestly, we find fulfillment that nothing else can provide.</w:t>
      </w:r>
    </w:p>
    <w:p w14:paraId="18464BF1" w14:textId="77777777" w:rsidR="00FD4AAC" w:rsidRDefault="00FD4AAC" w:rsidP="00FD4AAC">
      <w:pPr>
        <w:spacing w:line="247" w:lineRule="auto"/>
      </w:pPr>
      <w:r w:rsidRPr="00F6333B">
        <w:rPr>
          <w:rFonts w:eastAsia="Times New Roman"/>
          <w:kern w:val="0"/>
          <w:sz w:val="21"/>
          <w:szCs w:val="21"/>
        </w:rPr>
        <w:t>1. How can yearning for God bring fulfillment in your daily life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your relationship with God over worldly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God provide a deeper sense of peace and satisfaction than material pursuits?</w:t>
      </w:r>
    </w:p>
    <w:p w14:paraId="5CBDA2A8" w14:textId="48524C4F"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Judgments Teach Us Righteousness</w:t>
      </w:r>
    </w:p>
    <w:p w14:paraId="7215E2D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9, we learn that "when Your judgments come upon the earth, the inhabitants of the world learn righteousness." God's judgments are not merely punitive; they are instructive. They teach us the importance of living rightly and draw us closer to His ways. Embracing His discipline leads to growth and maturity in our faith.</w:t>
      </w:r>
    </w:p>
    <w:p w14:paraId="4CAB595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experiencing God's judgments guide you in making righteous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judgments are essential for understanding true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judgments to improve your personal and community relationships? </w:t>
      </w:r>
    </w:p>
    <w:p w14:paraId="264B381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BD966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BECA07D" w14:textId="77777777" w:rsidR="00FD4AAC" w:rsidRDefault="00FD4AAC" w:rsidP="00FD4AAC">
      <w:pPr>
        <w:spacing w:line="247" w:lineRule="auto"/>
        <w:rPr>
          <w:rFonts w:eastAsia="Times New Roman"/>
          <w:b/>
          <w:bCs/>
          <w:kern w:val="0"/>
          <w:sz w:val="21"/>
          <w:szCs w:val="21"/>
        </w:rPr>
      </w:pPr>
    </w:p>
    <w:p w14:paraId="648E801E" w14:textId="4340118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Grace is Sufficient</w:t>
      </w:r>
    </w:p>
    <w:p w14:paraId="49D5FD3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26:10 reminds us that even when grace is shown to the wicked, they do not learn righteousness. This highlights the sufficiency of God's grace for those who choose to accept it. His grace is a gift that transforms lives, but it requires a willing heart to receive and respond to it.</w:t>
      </w:r>
    </w:p>
    <w:p w14:paraId="31607D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grace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sufficient grace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grace change your perspective on personal struggles? </w:t>
      </w:r>
    </w:p>
    <w:p w14:paraId="5DB5B30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Power is Unmatched</w:t>
      </w:r>
    </w:p>
    <w:p w14:paraId="1EA1B20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Verse 12 declares, "LORD,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will establish peace for us, for all that we have accomplished You have done for us." This acknowledges that any success or achievement we experience is ultimately due to God's power and provision. Recognizing His hand in our lives keeps us grounded and grateful.</w:t>
      </w:r>
    </w:p>
    <w:p w14:paraId="3C3800B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unmatched power in challenging situations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unmatched power when feeling overwhelmed? </w:t>
      </w:r>
    </w:p>
    <w:p w14:paraId="11E828D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74E56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1574A9D" w14:textId="77777777" w:rsidR="00FD4AAC" w:rsidRDefault="00FD4AAC" w:rsidP="00FD4AAC">
      <w:pPr>
        <w:spacing w:line="247" w:lineRule="auto"/>
        <w:rPr>
          <w:rFonts w:eastAsia="Times New Roman"/>
          <w:b/>
          <w:bCs/>
          <w:kern w:val="0"/>
          <w:sz w:val="21"/>
          <w:szCs w:val="21"/>
        </w:rPr>
      </w:pPr>
    </w:p>
    <w:p w14:paraId="4B7FAF6A" w14:textId="2190F6C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Dead Will Live Again</w:t>
      </w:r>
    </w:p>
    <w:p w14:paraId="7C794DE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26:19 offers a glimpse of hope: "Your dead will live; their bodies will rise." This promise of resurrection is a cornerstone of our faith, affirming that death is not the end. Through Christ's resurrection, we have the assurance of eternal life, a hope that sustains us through life's trials.</w:t>
      </w:r>
    </w:p>
    <w:p w14:paraId="54AF3D7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the promise of resurrection in Isaiah 26:19 influence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power over life and death in Isaiah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life after death provide comfort and motivation in challenging times? </w:t>
      </w:r>
    </w:p>
    <w:p w14:paraId="61D5B2E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Our Refuge in Times of Trouble</w:t>
      </w:r>
    </w:p>
    <w:p w14:paraId="5E3D3C5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26:20-21 encourages us to "Go, my people, enter your rooms and shut the doors behind you; hide yourselves for a little while until His wrath has passed by." This imagery of God as a refuge reminds us that He is our safe haven in times of trouble. When we seek shelter in Him, we find protection and peace, knowing that He is in control.</w:t>
      </w:r>
    </w:p>
    <w:p w14:paraId="6E41533C"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God's refuge during personal challenges or crises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refuge brings peace amidst uncertainty and turmoil?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protection in difficult times?</w:t>
      </w:r>
      <w:r w:rsidRPr="001B37DC">
        <w:br w:type="page"/>
      </w:r>
    </w:p>
    <w:p w14:paraId="5B231F61"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27 Teaching Points and Bible Study Questions</w:t>
      </w:r>
    </w:p>
    <w:p w14:paraId="6D77AC5E" w14:textId="1CD6569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Lord's Victory Over Evil</w:t>
      </w:r>
    </w:p>
    <w:p w14:paraId="231C941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27 opens with a powerful image of the Lord defeating Leviathan, the serpent. This symbolizes God's ultimate victory over evil. "In that day the LORD will punish with His sword—His fierce, great, and mighty sword—Leviathan the gliding serpent, Leviathan the coiling serpent; He will slay the dragon of the sea" (Isaiah 27:1). This reminds us that no matter how daunting the challenges we face, God is in control and will triumph over all forms of wickedness.</w:t>
      </w:r>
    </w:p>
    <w:p w14:paraId="1A69758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Lord's victory over evil in your daily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ultimate victory can change your perspective on current difficulties?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hope of God's triumph over evil? </w:t>
      </w:r>
    </w:p>
    <w:p w14:paraId="5ACF2AC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Care for His Vineyard</w:t>
      </w:r>
    </w:p>
    <w:p w14:paraId="58A86FC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beautifully portrays God's people as His cherished vineyard. "In that day: 'Sing about a fruitful vineyard. I, the LORD, am its keeper; I water it continually. I guard it night and day so that no one may harm it'" (Isaiah 27:2-3). This imagery reassures us of God's constant care and protection, encouraging us to trust in His provision and guidance in our lives.</w:t>
      </w:r>
    </w:p>
    <w:p w14:paraId="50D5FA1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a deeper trust in God's care for your personal growth and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remain fruitful in God's vineyard?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protection is essential for nurturing your spiritual life? </w:t>
      </w:r>
    </w:p>
    <w:p w14:paraId="38E537F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66499E"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3C6F8D1" w14:textId="77777777" w:rsidR="00FD4AAC" w:rsidRDefault="00FD4AAC" w:rsidP="00FD4AAC">
      <w:pPr>
        <w:spacing w:line="247" w:lineRule="auto"/>
        <w:rPr>
          <w:rFonts w:eastAsia="Times New Roman"/>
          <w:b/>
          <w:bCs/>
          <w:kern w:val="0"/>
          <w:sz w:val="21"/>
          <w:szCs w:val="21"/>
        </w:rPr>
      </w:pPr>
    </w:p>
    <w:p w14:paraId="3BE73BE9" w14:textId="1E231AC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Peace</w:t>
      </w:r>
    </w:p>
    <w:p w14:paraId="30F23C6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desires peace with His people, offering reconciliation and restoration. "Or let them lay claim to My protection; let them make peace with Me—yes, let them make peace with Me" (Isaiah 27:5). This is a call to seek peace with God through repentance and faith, reminding us of the peace that surpasses all understanding through Christ.</w:t>
      </w:r>
    </w:p>
    <w:p w14:paraId="5803FE5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promote peace in your community, inspired by Isaiah 27's message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inner peace amidst life's challenges, as suggested in Isaiah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Isaiah 27 emphasizes peace, and how can this influence your daily interactions? </w:t>
      </w:r>
    </w:p>
    <w:p w14:paraId="2C40BE3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Discipline</w:t>
      </w:r>
    </w:p>
    <w:p w14:paraId="4ACE652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27 highlights the purpose of God's discipline, which is to purify and refine His people. "By this, then, will Jacob’s guilt be atoned for, and this will be the full fruit of the removal of his sin" (Isaiah 27:9). God's discipline is not punitive but redemptive, aimed at drawing us closer to Him and molding us into His likeness.</w:t>
      </w:r>
    </w:p>
    <w:p w14:paraId="6B0B57D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God's discipline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discipline is necessary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discipline to improve your relationships with others? </w:t>
      </w:r>
    </w:p>
    <w:p w14:paraId="2ECE520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60A0B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40CCCA5" w14:textId="77777777" w:rsidR="00FD4AAC" w:rsidRDefault="00FD4AAC" w:rsidP="00FD4AAC">
      <w:pPr>
        <w:spacing w:line="247" w:lineRule="auto"/>
        <w:rPr>
          <w:rFonts w:eastAsia="Times New Roman"/>
          <w:b/>
          <w:bCs/>
          <w:kern w:val="0"/>
          <w:sz w:val="21"/>
          <w:szCs w:val="21"/>
        </w:rPr>
      </w:pPr>
    </w:p>
    <w:p w14:paraId="2D35C8AB" w14:textId="1D01AB1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Futility of Idolatry</w:t>
      </w:r>
    </w:p>
    <w:p w14:paraId="036021D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against the futility of idolatry, emphasizing that idols will be destroyed. "When He makes all the altar stones like crushed bits of chalk, no Asherah poles or incense altars will remain standing" (Isaiah 27:9). This serves as a reminder to keep our focus on God, the only true source of hope and salvation.</w:t>
      </w:r>
    </w:p>
    <w:p w14:paraId="1B35C7BA" w14:textId="77777777" w:rsidR="00FD4AAC" w:rsidRDefault="00FD4AAC" w:rsidP="00FD4AAC">
      <w:pPr>
        <w:spacing w:line="247" w:lineRule="auto"/>
      </w:pPr>
      <w:r w:rsidRPr="00F6333B">
        <w:rPr>
          <w:rFonts w:eastAsia="Times New Roman"/>
          <w:kern w:val="0"/>
          <w:sz w:val="21"/>
          <w:szCs w:val="21"/>
        </w:rPr>
        <w:t>1. How can you identify and remove modern idols that distract you from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instead of trusting in God's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 over material possessions in daily life?</w:t>
      </w:r>
    </w:p>
    <w:p w14:paraId="3D5F013E" w14:textId="359E7686"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Gathering of God's People</w:t>
      </w:r>
    </w:p>
    <w:p w14:paraId="00BF75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27 speaks of a time when God will gather His people from all corners of the earth. "In that day the LORD will thresh from the flowing Euphrates to the Wadi of Egypt, and you, O Israelites, will be gathered one by one" (Isaiah 27:12). This foreshadows the ultimate gathering of believers in Christ, uniting us as one body in Him.</w:t>
      </w:r>
    </w:p>
    <w:p w14:paraId="4BF853C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participate in the gathering of God's people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or learn when God's people are gathered together?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gathering of God's people is important for spiritual growth and unity? </w:t>
      </w:r>
    </w:p>
    <w:p w14:paraId="09B0D94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76D28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575578E" w14:textId="77777777" w:rsidR="00FD4AAC" w:rsidRDefault="00FD4AAC" w:rsidP="00FD4AAC">
      <w:pPr>
        <w:spacing w:line="247" w:lineRule="auto"/>
        <w:rPr>
          <w:rFonts w:eastAsia="Times New Roman"/>
          <w:b/>
          <w:bCs/>
          <w:kern w:val="0"/>
          <w:sz w:val="21"/>
          <w:szCs w:val="21"/>
        </w:rPr>
      </w:pPr>
    </w:p>
    <w:p w14:paraId="10B387F0" w14:textId="2C77A80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Sound of the Trumpet</w:t>
      </w:r>
    </w:p>
    <w:p w14:paraId="5272C46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the sound of a great trumpet, signaling the gathering of the exiles. "And in that day a great trumpet will sound. Those who were perishing in Assyria and those who were exiled in Egypt will come and worship the LORD on the holy mountain in Jerusalem" (Isaiah 27:13). This points to the hope of resurrection and the final gathering of God's people, encouraging us to live with an eternal perspective.</w:t>
      </w:r>
    </w:p>
    <w:p w14:paraId="17E652F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the sound of the trumpet in Isaiah 27 inspire you to gather with others in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responding to God's call, like the trumpet's sound in Isaiah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trumpet's sound is significant for spiritual awakening in your life today? </w:t>
      </w:r>
    </w:p>
    <w:p w14:paraId="7A092DC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4D2F4FD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Throughout Isaiah 27, we see the assurance of God's promises. His word is steadfast and true, providing a firm foundation for our faith. As we read, we are reminded that God's promises are reliable, and we can trust Him to fulfill them in His perfect timing.</w:t>
      </w:r>
    </w:p>
    <w:p w14:paraId="2B17C04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assurance in God's promises during challenging times, as depicted in Isaiah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promises, as illustrated in Isaiah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God's past faithfulness strengthen your confidence in His future promises? </w:t>
      </w:r>
    </w:p>
    <w:p w14:paraId="55DA6BE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07EFE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336F553" w14:textId="77777777" w:rsidR="00FD4AAC" w:rsidRDefault="00FD4AAC" w:rsidP="00FD4AAC">
      <w:pPr>
        <w:spacing w:line="247" w:lineRule="auto"/>
        <w:rPr>
          <w:rFonts w:eastAsia="Times New Roman"/>
          <w:b/>
          <w:bCs/>
          <w:kern w:val="0"/>
          <w:sz w:val="21"/>
          <w:szCs w:val="21"/>
        </w:rPr>
      </w:pPr>
    </w:p>
    <w:p w14:paraId="493757D4" w14:textId="268BFB5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Joy of Redemption</w:t>
      </w:r>
    </w:p>
    <w:p w14:paraId="6B312E2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is filled with the joy of redemption, as God restores and renews His people. This joy is a foretaste of the ultimate redemption we have in Christ, who has redeemed us from sin and death. Let this joy fill our hearts as we live in the light of His salvation.</w:t>
      </w:r>
    </w:p>
    <w:p w14:paraId="58C4EC6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experience joy in your daily life through the promise of redemption in Isaiah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the joy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redemption in Isaiah 27 inspire you to forgive and reconcile with others? </w:t>
      </w:r>
    </w:p>
    <w:p w14:paraId="15AE220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545C54F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Finally, Isaiah 27 calls us to worship the Lord, who is worthy of all praise. As we reflect on His mighty works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unfailing love, let us respond with hearts full of gratitude and worship, lifting His name high in all that we do.</w:t>
      </w:r>
    </w:p>
    <w:p w14:paraId="75353DB5"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 27 inspire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in Isaiah 27, and how can it shape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incorporate the themes of Isaiah 27 into your daily worship routine?</w:t>
      </w:r>
      <w:r w:rsidRPr="001B37DC">
        <w:br w:type="page"/>
      </w:r>
    </w:p>
    <w:p w14:paraId="168D33C1"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28 Teaching Points and Bible Study Questions</w:t>
      </w:r>
    </w:p>
    <w:p w14:paraId="42073546" w14:textId="4E6E697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a Firm Foundation</w:t>
      </w:r>
    </w:p>
    <w:p w14:paraId="2993A72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28:16 reminds us, "Behold, I lay a stone in Zion, a tested stone, a precious cornerstone, a sure foundation; the one who believes will never be shaken." This verse emphasizes the necessity of building our lives on a solid foundation. Just as a house needs a strong base to withstand storms, our lives require the unshakeable foundation of faith in Christ. By anchoring ourselves in Him, we ensure stability and resilience in the face of life's challenges.</w:t>
      </w:r>
    </w:p>
    <w:p w14:paraId="208167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your life's foundation is as firm as the cornerstone in Isaiah 28:16?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firm foundation is crucial in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foundation daily? </w:t>
      </w:r>
    </w:p>
    <w:p w14:paraId="1F595C4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 and Complacency</w:t>
      </w:r>
    </w:p>
    <w:p w14:paraId="4236754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opens with a warning against the pride of Ephraim, whose "glorious beauty is a fading flower" (Isaiah 28:1). Pride can lead to complacency, causing us to rely on our own strength rather than God's. This serves as a reminder to remain humble and dependent on the Lord, recognizing that all we have is a gift from Him.</w:t>
      </w:r>
    </w:p>
    <w:p w14:paraId="3E3ECC7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address areas of pride and complacency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complacency, and how can you prevent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humble and vigilant in your spiritual journey? </w:t>
      </w:r>
    </w:p>
    <w:p w14:paraId="133F4DC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02213F"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D7FF9A7" w14:textId="77777777" w:rsidR="00FD4AAC" w:rsidRDefault="00FD4AAC" w:rsidP="00FD4AAC">
      <w:pPr>
        <w:spacing w:line="247" w:lineRule="auto"/>
        <w:rPr>
          <w:rFonts w:eastAsia="Times New Roman"/>
          <w:b/>
          <w:bCs/>
          <w:kern w:val="0"/>
          <w:sz w:val="21"/>
          <w:szCs w:val="21"/>
        </w:rPr>
      </w:pPr>
    </w:p>
    <w:p w14:paraId="0A369B45" w14:textId="09C2493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Ignoring God's Word</w:t>
      </w:r>
    </w:p>
    <w:p w14:paraId="6BEF55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28:13 warns that those who ignore God's instructions will find themselves ensnared and captured. This highlights the importance of heeding God's Word and applying it to our lives. Scripture is not just a collection of ancient texts but a living guide that directs us toward righteousness and away from pitfalls.</w:t>
      </w:r>
    </w:p>
    <w:p w14:paraId="57B861C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ignoring God's Word lead to confusion and poor decision-making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to ignore God's guidance despite knowing the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Word in your everyday routine? </w:t>
      </w:r>
    </w:p>
    <w:p w14:paraId="578B61A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Rest and Refreshment</w:t>
      </w:r>
    </w:p>
    <w:p w14:paraId="192E78D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28:12, God offers rest and refreshment, saying, "This is the place of rest, let the weary rest; this is the place of repose." Yet, the people would not listen. This teaches us the value of taking time to rest in God's presence, allowing Him to renew our strength and refresh our spirits. In a world that glorifies busyness, we must prioritize spiritual rest.</w:t>
      </w:r>
    </w:p>
    <w:p w14:paraId="26DED84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rest and refreshment into your daily routine to enhance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as essential for spiritual and physical well-being in Isaiah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rest and refreshment amidst life's demands and responsibilities? </w:t>
      </w:r>
    </w:p>
    <w:p w14:paraId="6746365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94983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5DCCF7F" w14:textId="77777777" w:rsidR="00FD4AAC" w:rsidRDefault="00FD4AAC" w:rsidP="00FD4AAC">
      <w:pPr>
        <w:spacing w:line="247" w:lineRule="auto"/>
        <w:rPr>
          <w:rFonts w:eastAsia="Times New Roman"/>
          <w:b/>
          <w:bCs/>
          <w:kern w:val="0"/>
          <w:sz w:val="21"/>
          <w:szCs w:val="21"/>
        </w:rPr>
      </w:pPr>
    </w:p>
    <w:p w14:paraId="4E1AEAA9" w14:textId="16A07CB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Discipline in Growth</w:t>
      </w:r>
    </w:p>
    <w:p w14:paraId="79A9464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28:26-29 speaks of the farmer who knows when to plow, sow, and harvest, guided by God's wisdom. Discipline and timing are crucial in our spiritual growth. Just as a farmer follows a process to yield a harvest, we must embrace God's discipline and timing in our lives, trusting that He knows what is best for us.</w:t>
      </w:r>
    </w:p>
    <w:p w14:paraId="04669F61" w14:textId="77777777" w:rsidR="00FD4AAC" w:rsidRDefault="00FD4AAC" w:rsidP="00FD4AAC">
      <w:pPr>
        <w:spacing w:line="247" w:lineRule="auto"/>
      </w:pPr>
      <w:r w:rsidRPr="00F6333B">
        <w:rPr>
          <w:rFonts w:eastAsia="Times New Roman"/>
          <w:kern w:val="0"/>
          <w:sz w:val="21"/>
          <w:szCs w:val="21"/>
        </w:rPr>
        <w:t>1. How can discipline in your life lead to personal and spiritual growth according to Isaiah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discipline as a tool for growth in Isaiah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discipline for growth as seen in Isaiah 28?</w:t>
      </w:r>
    </w:p>
    <w:p w14:paraId="5A055575" w14:textId="2EEAE52C"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False Security</w:t>
      </w:r>
    </w:p>
    <w:p w14:paraId="19AC460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against seeking security in falsehoods, stating, "Your covenant with death will be annulled" (Isaiah 28:18). This serves as a caution against placing our trust in anything other than God. True security comes from a relationship with Him, not from worldly assurances or deceptive promises.</w:t>
      </w:r>
    </w:p>
    <w:p w14:paraId="0107D3F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avoid false securities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unreliable sources for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foundation of true security in your faith? </w:t>
      </w:r>
    </w:p>
    <w:p w14:paraId="5A66249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9E4ED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F5527F3" w14:textId="77777777" w:rsidR="00FD4AAC" w:rsidRDefault="00FD4AAC" w:rsidP="00FD4AAC">
      <w:pPr>
        <w:spacing w:line="247" w:lineRule="auto"/>
        <w:rPr>
          <w:rFonts w:eastAsia="Times New Roman"/>
          <w:b/>
          <w:bCs/>
          <w:kern w:val="0"/>
          <w:sz w:val="21"/>
          <w:szCs w:val="21"/>
        </w:rPr>
      </w:pPr>
    </w:p>
    <w:p w14:paraId="245C4909" w14:textId="7A440A8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Necessity of Understanding and Knowledge</w:t>
      </w:r>
    </w:p>
    <w:p w14:paraId="036A93A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28:9-10 emphasizes the need for understanding, as knowledge is built "precept upon precept, line upon line." This encourages us to continually seek wisdom and understanding through diligent study of Scripture. By doing so, we grow in our faith and become better equipped to navigate life's complexities.</w:t>
      </w:r>
    </w:p>
    <w:p w14:paraId="2AAE065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Isaiah 28's lessons on understanding to improve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gaining knowledge is emphasized in Isaiah 28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God's teachings in Isaiah 28? </w:t>
      </w:r>
    </w:p>
    <w:p w14:paraId="7135924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Listen and Respond</w:t>
      </w:r>
    </w:p>
    <w:p w14:paraId="2F389F9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repeatedly calls the people to listen to God's voice. Isaiah 28:23 urges, "Listen and hear my voice; pay attention and hear what I say." This is a reminder that God is always speaking to us, and we must be attentive and responsive to His guidance. Active listening leads to a deeper relationship with Him.</w:t>
      </w:r>
    </w:p>
    <w:p w14:paraId="2A50441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listen to God's guidance in your daily life from Isaiah 28's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responding to God's call is crucial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respond to God's messages effectively? </w:t>
      </w:r>
    </w:p>
    <w:p w14:paraId="5C092B5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680B0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C6B2D65" w14:textId="77777777" w:rsidR="00FD4AAC" w:rsidRDefault="00FD4AAC" w:rsidP="00FD4AAC">
      <w:pPr>
        <w:spacing w:line="247" w:lineRule="auto"/>
        <w:rPr>
          <w:rFonts w:eastAsia="Times New Roman"/>
          <w:b/>
          <w:bCs/>
          <w:kern w:val="0"/>
          <w:sz w:val="21"/>
          <w:szCs w:val="21"/>
        </w:rPr>
      </w:pPr>
    </w:p>
    <w:p w14:paraId="6451226F" w14:textId="077B9E0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Justice</w:t>
      </w:r>
    </w:p>
    <w:p w14:paraId="17A2F4B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28:17 declares, "I will make justice the measuring line and righteousness the plumb line." God's justice is unwavering and serves as a standard for our lives. We can take comfort in knowing that He is a just God who will ultimately set things right, even when the world seems unjust.</w:t>
      </w:r>
    </w:p>
    <w:p w14:paraId="6193A62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comfort in God's justice when facing personal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essential for maintaining hope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assurance of God's justice? </w:t>
      </w:r>
    </w:p>
    <w:p w14:paraId="785A793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Redemption</w:t>
      </w:r>
    </w:p>
    <w:p w14:paraId="41EA0D2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28 points to the hope of redemption through the coming Messiah. The cornerstone laid in Zion is a foreshadowing of Christ, our Redeemer. This chapter reassures us of God's plan for salvation and the promise of eternal life through faith in Jesus. It is a call to embrace this hope and share it with others.</w:t>
      </w:r>
    </w:p>
    <w:p w14:paraId="4B074B89"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redemption in Isaiah 28 to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is emphasized as a promise in Isaiah 28, and how does it inspire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embrace the promise of redemption in your personal relationships?</w:t>
      </w:r>
      <w:r w:rsidRPr="001B37DC">
        <w:br w:type="page"/>
      </w:r>
    </w:p>
    <w:p w14:paraId="71E9B3B6"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29 Teaching Points and Bible Study Questions</w:t>
      </w:r>
    </w:p>
    <w:p w14:paraId="2DA0515E" w14:textId="26B938E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Danger of Lip Service</w:t>
      </w:r>
    </w:p>
    <w:p w14:paraId="7A5E4D8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29:13 warns us about honoring God with our lips while our hearts are far from Him. This is a reminder to ensure our faith is genuine and heartfelt. It's easy to fall into the routine of religious practices without truly engaging with God. Let’s strive to align our hearts with our words, making sure our devotion is sincere and not just a performance.</w:t>
      </w:r>
    </w:p>
    <w:p w14:paraId="0ED2023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your worship is genuine and not just lip service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resort to lip service instead of heartfelt devotion?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your professed beliefs? </w:t>
      </w:r>
    </w:p>
    <w:p w14:paraId="29AC230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Wisdom</w:t>
      </w:r>
    </w:p>
    <w:p w14:paraId="4BC92AC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In Isaiah 29:14, God declares, "I will again confound these people with wonder upon wonder; the wisdom of the wise will </w:t>
      </w:r>
      <w:proofErr w:type="gramStart"/>
      <w:r w:rsidRPr="00F6333B">
        <w:rPr>
          <w:rFonts w:eastAsia="Times New Roman"/>
          <w:kern w:val="0"/>
          <w:sz w:val="21"/>
          <w:szCs w:val="21"/>
        </w:rPr>
        <w:t>vanish</w:t>
      </w:r>
      <w:proofErr w:type="gramEnd"/>
      <w:r w:rsidRPr="00F6333B">
        <w:rPr>
          <w:rFonts w:eastAsia="Times New Roman"/>
          <w:kern w:val="0"/>
          <w:sz w:val="21"/>
          <w:szCs w:val="21"/>
        </w:rPr>
        <w:t>, and the intelligence of the intelligent will be hidden." This teaches us that human wisdom is limited and often flawed. True wisdom comes from God, and we should seek His guidance in all things, trusting that His understanding far surpasses our own.</w:t>
      </w:r>
    </w:p>
    <w:p w14:paraId="7F7AB63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between God's wisdom and human wisdom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human wisdom can lead to spiritual blindness?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over your own understanding? </w:t>
      </w:r>
    </w:p>
    <w:p w14:paraId="7CE41A6B"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0B7BE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CA8FB4F" w14:textId="77777777" w:rsidR="00FD4AAC" w:rsidRDefault="00FD4AAC" w:rsidP="00FD4AAC">
      <w:pPr>
        <w:spacing w:line="247" w:lineRule="auto"/>
        <w:rPr>
          <w:rFonts w:eastAsia="Times New Roman"/>
          <w:b/>
          <w:bCs/>
          <w:kern w:val="0"/>
          <w:sz w:val="21"/>
          <w:szCs w:val="21"/>
        </w:rPr>
      </w:pPr>
    </w:p>
    <w:p w14:paraId="21AE0081" w14:textId="739DED6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Perils of Spiritual Blindness</w:t>
      </w:r>
    </w:p>
    <w:p w14:paraId="2B560D2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29:10 speaks of a spirit of deep sleep that has closed the eyes of the prophets and seers. Spiritual blindness can prevent us from seeing God’s truth and purpose. We must remain vigilant and open to the Holy Spirit’s leading, ensuring that our spiritual eyes are always open to His revelations.</w:t>
      </w:r>
    </w:p>
    <w:p w14:paraId="1F42BB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overcome spiritual blindness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blindness is often unnoticed in our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spiritual clarity and understanding? </w:t>
      </w:r>
    </w:p>
    <w:p w14:paraId="5E0CCD2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Transformation</w:t>
      </w:r>
    </w:p>
    <w:p w14:paraId="2C286A4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29:17-18 offers hope with the promise that Lebanon will become a fertile field, and the deaf will hear the words of the scroll. This transformation symbolizes the power of God to renew and restore. No matter how </w:t>
      </w:r>
      <w:proofErr w:type="gramStart"/>
      <w:r w:rsidRPr="00F6333B">
        <w:rPr>
          <w:rFonts w:eastAsia="Times New Roman"/>
          <w:kern w:val="0"/>
          <w:sz w:val="21"/>
          <w:szCs w:val="21"/>
        </w:rPr>
        <w:t>desolate</w:t>
      </w:r>
      <w:proofErr w:type="gramEnd"/>
      <w:r w:rsidRPr="00F6333B">
        <w:rPr>
          <w:rFonts w:eastAsia="Times New Roman"/>
          <w:kern w:val="0"/>
          <w:sz w:val="21"/>
          <w:szCs w:val="21"/>
        </w:rPr>
        <w:t xml:space="preserve"> our circumstances may seem, God can bring about change and growth in our lives.</w:t>
      </w:r>
    </w:p>
    <w:p w14:paraId="2581F65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transformation in Isaiah 29 to your personal growth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through God's transformative power as described in Isaiah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transformation is essential for spiritual renewal according to Isaiah 29? </w:t>
      </w:r>
    </w:p>
    <w:p w14:paraId="0FB1F6C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6E77C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B842F5F" w14:textId="77777777" w:rsidR="00FD4AAC" w:rsidRDefault="00FD4AAC" w:rsidP="00FD4AAC">
      <w:pPr>
        <w:spacing w:line="247" w:lineRule="auto"/>
        <w:rPr>
          <w:rFonts w:eastAsia="Times New Roman"/>
          <w:b/>
          <w:bCs/>
          <w:kern w:val="0"/>
          <w:sz w:val="21"/>
          <w:szCs w:val="21"/>
        </w:rPr>
      </w:pPr>
    </w:p>
    <w:p w14:paraId="05D44B90" w14:textId="76F6220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Humility</w:t>
      </w:r>
    </w:p>
    <w:p w14:paraId="3C6392A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29:15 warns against those who try to hide their plans from the Lord, thinking they can outsmart Him. This is a call to humility, recognizing that nothing is hidden from God. We should live transparently before Him, acknowledging our dependence on His wisdom and guidance.</w:t>
      </w:r>
    </w:p>
    <w:p w14:paraId="19DB13C3" w14:textId="77777777" w:rsidR="00FD4AAC" w:rsidRDefault="00FD4AAC" w:rsidP="00FD4AAC">
      <w:pPr>
        <w:spacing w:line="247" w:lineRule="auto"/>
      </w:pPr>
      <w:r w:rsidRPr="00F6333B">
        <w:rPr>
          <w:rFonts w:eastAsia="Times New Roman"/>
          <w:kern w:val="0"/>
          <w:sz w:val="21"/>
          <w:szCs w:val="21"/>
        </w:rPr>
        <w:t xml:space="preserve">1. How can practicing humility in daily life help you align with God's will as </w:t>
      </w:r>
      <w:proofErr w:type="gramStart"/>
      <w:r w:rsidRPr="00F6333B">
        <w:rPr>
          <w:rFonts w:eastAsia="Times New Roman"/>
          <w:kern w:val="0"/>
          <w:sz w:val="21"/>
          <w:szCs w:val="21"/>
        </w:rPr>
        <w:t>seen</w:t>
      </w:r>
      <w:proofErr w:type="gramEnd"/>
      <w:r w:rsidRPr="00F6333B">
        <w:rPr>
          <w:rFonts w:eastAsia="Times New Roman"/>
          <w:kern w:val="0"/>
          <w:sz w:val="21"/>
          <w:szCs w:val="21"/>
        </w:rPr>
        <w:t xml:space="preserve"> in Isaiah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understanding and applying God's teachings in Isaiah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and avoid the pitfalls described in Isaiah 29?</w:t>
      </w:r>
    </w:p>
    <w:p w14:paraId="4CA7DE33" w14:textId="2E29EFA3"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5F042D9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29:20-21, we see that the ruthless will vanish, and the mockers will disappear. This assures us that God’s justice will prevail. While we may encounter injustice in the world, we can trust that God will ultimately set things right, and His righteousness will shine through.</w:t>
      </w:r>
    </w:p>
    <w:p w14:paraId="3E558BE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Isaiah 29 to apply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justice in Isaiah 29 encourage patience in difficult situations? </w:t>
      </w:r>
    </w:p>
    <w:p w14:paraId="6C6F990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A98B2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5DAE6A4" w14:textId="77777777" w:rsidR="00FD4AAC" w:rsidRDefault="00FD4AAC" w:rsidP="00FD4AAC">
      <w:pPr>
        <w:spacing w:line="247" w:lineRule="auto"/>
        <w:rPr>
          <w:rFonts w:eastAsia="Times New Roman"/>
          <w:b/>
          <w:bCs/>
          <w:kern w:val="0"/>
          <w:sz w:val="21"/>
          <w:szCs w:val="21"/>
        </w:rPr>
      </w:pPr>
    </w:p>
    <w:p w14:paraId="72E5613A" w14:textId="364B67D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Joy of Redemption</w:t>
      </w:r>
    </w:p>
    <w:p w14:paraId="64CFEA6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29:19 speaks of the humble rejoicing in the Lord and the needy exulting in the Holy One of Israel. This joy comes from knowing that God is our Redeemer. In Him, we find true fulfillment and happiness, regardless of our earthly circumstances.</w:t>
      </w:r>
    </w:p>
    <w:p w14:paraId="175F4BE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joy in redemption despite life's challenges, as described in Isaiah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brings joy, and how can you share this joy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the joy of redemption in your daily life? </w:t>
      </w:r>
    </w:p>
    <w:p w14:paraId="3DEFAD6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2EDBB25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29:22-24 highlights the importance of turning back to God. Jacob will no longer be ashamed, and his descendants will sanctify God’s name. Repentance is a powerful act that restores our relationship with God and brings us back into alignment with His will.</w:t>
      </w:r>
    </w:p>
    <w:p w14:paraId="3D5490D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spiritual renewal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heart remains open to God's guidance? </w:t>
      </w:r>
    </w:p>
    <w:p w14:paraId="5134903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B3101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0E72609" w14:textId="77777777" w:rsidR="00FD4AAC" w:rsidRDefault="00FD4AAC" w:rsidP="00FD4AAC">
      <w:pPr>
        <w:spacing w:line="247" w:lineRule="auto"/>
        <w:rPr>
          <w:rFonts w:eastAsia="Times New Roman"/>
          <w:b/>
          <w:bCs/>
          <w:kern w:val="0"/>
          <w:sz w:val="21"/>
          <w:szCs w:val="21"/>
        </w:rPr>
      </w:pPr>
    </w:p>
    <w:p w14:paraId="7046340A" w14:textId="067C12B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Word</w:t>
      </w:r>
    </w:p>
    <w:p w14:paraId="504767F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29:11-12 illustrates how God’s Word can be a sealed book to those who are not open to it. We must approach Scripture with a heart ready to receive and understand, allowing God’s Word to guide and transform us.</w:t>
      </w:r>
    </w:p>
    <w:p w14:paraId="5E6BF3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Word to overcome spiritual blindness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understanding His plans and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transforms your actions and decisions? </w:t>
      </w:r>
    </w:p>
    <w:p w14:paraId="6E676D9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0E56D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29:23-24 promises that those who go astray will gain understanding, and those who complain will accept instruction. This is a beautiful reminder that God is always working to restore us, bringing us back to His truth and love. No matter how far we wander, His arms are open to welcome us back.</w:t>
      </w:r>
    </w:p>
    <w:p w14:paraId="4CAED02F"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vision for restoration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embracing God's restoration can transform your perspective on current struggles?</w:t>
      </w:r>
      <w:r w:rsidRPr="001B37DC">
        <w:br w:type="page"/>
      </w:r>
    </w:p>
    <w:p w14:paraId="69757895"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30 Teaching Points and Bible Study Questions</w:t>
      </w:r>
    </w:p>
    <w:p w14:paraId="5A9FE057" w14:textId="1EAB178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God, Not in Human Plans</w:t>
      </w:r>
    </w:p>
    <w:p w14:paraId="426E5F3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30:1 warns against relying on human schemes without seeking God's guidance: "Woe to the obstinate children, declares the LORD, who carry out a plan that is not Mine, forming an alliance, but not by My Spirit, heaping sin upon sin." This verse reminds us that true wisdom and success come from aligning our plans with God's will. Instead of leaning on our own understanding, we should seek His direction in all our endeavors.</w:t>
      </w:r>
    </w:p>
    <w:p w14:paraId="1F48AE1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trusting God over relying on your own plans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human solutions instead of seeking God's guidance first?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God during uncertain times? </w:t>
      </w:r>
    </w:p>
    <w:p w14:paraId="424C20D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Relying on Worldly Powers</w:t>
      </w:r>
    </w:p>
    <w:p w14:paraId="7D93D80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30:2-3, the Israelites sought help from Egypt, a symbol of worldly power, but God declared that this would lead to shame and disgrace. "They set out to go down to Egypt without asking My advice, to seek shelter under Pharaoh’s protection." This teaches us that relying on worldly solutions instead of God's provision is ultimately futile. Our security and strength should be found in Him alone.</w:t>
      </w:r>
    </w:p>
    <w:p w14:paraId="2BD45AA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when you're relying on worldly powers instead of God's guidance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worldly solutions before seeking God's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 over worldly powers in challenging situations? </w:t>
      </w:r>
    </w:p>
    <w:p w14:paraId="560BC52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BE05E4"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035522A" w14:textId="77777777" w:rsidR="00FD4AAC" w:rsidRDefault="00FD4AAC" w:rsidP="00FD4AAC">
      <w:pPr>
        <w:spacing w:line="247" w:lineRule="auto"/>
        <w:rPr>
          <w:rFonts w:eastAsia="Times New Roman"/>
          <w:b/>
          <w:bCs/>
          <w:kern w:val="0"/>
          <w:sz w:val="21"/>
          <w:szCs w:val="21"/>
        </w:rPr>
      </w:pPr>
    </w:p>
    <w:p w14:paraId="0CA713FD" w14:textId="42F4B0F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Repentance and Rest</w:t>
      </w:r>
    </w:p>
    <w:p w14:paraId="00B6776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30:15 offers a profound truth: "In repentance and rest is your salvation, in quietness and trust is your strength." This verse highlights the power of turning back to God and finding peace in His presence. In a world that glorifies busyness, we are reminded that true strength and salvation come from resting in Him and trusting His promises.</w:t>
      </w:r>
    </w:p>
    <w:p w14:paraId="7310520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embracing repentance and rest transform your daily decision-making and stress management?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as a crucial part of repentance in Isaiah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spiritual rest in your busy life? </w:t>
      </w:r>
    </w:p>
    <w:p w14:paraId="5427068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Desire to Be Gracious</w:t>
      </w:r>
    </w:p>
    <w:p w14:paraId="783201F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Despite the rebellion of His people, God’s heart is full of grace. Isaiah 30:18 says, "Therefore the LORD longs to be gracious to you;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He rises to show you compassion." This is a beautiful reminder that God is always ready to extend His grace and compassion to us, no matter how far we have strayed. His love is constant and His mercy is new every morning.</w:t>
      </w:r>
    </w:p>
    <w:p w14:paraId="318359C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accept God's grace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desires to be gracious despite our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with God's gracious intentions in your life? </w:t>
      </w:r>
    </w:p>
    <w:p w14:paraId="3BC27C9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6D482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2747D1C" w14:textId="77777777" w:rsidR="00FD4AAC" w:rsidRDefault="00FD4AAC" w:rsidP="00FD4AAC">
      <w:pPr>
        <w:spacing w:line="247" w:lineRule="auto"/>
        <w:rPr>
          <w:rFonts w:eastAsia="Times New Roman"/>
          <w:b/>
          <w:bCs/>
          <w:kern w:val="0"/>
          <w:sz w:val="21"/>
          <w:szCs w:val="21"/>
        </w:rPr>
      </w:pPr>
    </w:p>
    <w:p w14:paraId="1717B502" w14:textId="53760A4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Blessing of Hearing God’s Voice</w:t>
      </w:r>
    </w:p>
    <w:p w14:paraId="0387CA6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30:21 promises, "And whether you turn to the right or to the left, your ears will hear a voice behind you, saying, 'This is the way; walk in it.'" This assurance of divine guidance is a blessing for those who seek to follow God’s path. By staying attuned to His voice, we can navigate life’s challenges with confidence and clarity.</w:t>
      </w:r>
    </w:p>
    <w:p w14:paraId="6C75DA5D" w14:textId="77777777" w:rsidR="00FD4AAC" w:rsidRDefault="00FD4AAC" w:rsidP="00FD4AAC">
      <w:pPr>
        <w:spacing w:line="247" w:lineRule="auto"/>
      </w:pPr>
      <w:r w:rsidRPr="00F6333B">
        <w:rPr>
          <w:rFonts w:eastAsia="Times New Roman"/>
          <w:kern w:val="0"/>
          <w:sz w:val="21"/>
          <w:szCs w:val="21"/>
        </w:rPr>
        <w:t>1. How can you create space in your daily life to better hear God's voice?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God's guidance leads to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discern God's voice amidst life's distractions?</w:t>
      </w:r>
    </w:p>
    <w:p w14:paraId="7AAF8340" w14:textId="4C22C1E9"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Remove Idols</w:t>
      </w:r>
    </w:p>
    <w:p w14:paraId="3A4B2A8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30:22, God calls His people to rid themselves of idols: "Then you will desecrate your idols overlaid with silver and your images covered with gold." This is a call to examine our lives and remove anything that takes precedence over our relationship with God. By doing so, we make room for His presence and blessings to flow freely.</w:t>
      </w:r>
    </w:p>
    <w:p w14:paraId="70AC709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idols instead of trusting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distractions in your daily routine? </w:t>
      </w:r>
    </w:p>
    <w:p w14:paraId="413DD7B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60D52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EB6A0EF" w14:textId="77777777" w:rsidR="00FD4AAC" w:rsidRDefault="00FD4AAC" w:rsidP="00FD4AAC">
      <w:pPr>
        <w:spacing w:line="247" w:lineRule="auto"/>
        <w:rPr>
          <w:rFonts w:eastAsia="Times New Roman"/>
          <w:b/>
          <w:bCs/>
          <w:kern w:val="0"/>
          <w:sz w:val="21"/>
          <w:szCs w:val="21"/>
        </w:rPr>
      </w:pPr>
    </w:p>
    <w:p w14:paraId="22690783" w14:textId="3DDE282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Promise of Provision</w:t>
      </w:r>
    </w:p>
    <w:p w14:paraId="3251E35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30:23-24 speaks of God’s abundant provision: "He will also send you rain for the seed you sow in the ground, and the food that comes from the land will be rich and plentiful." This is a reminder that God is our provider, meeting our needs in ways that exceed our expectations. Trusting in His provision allows us to live with gratitude and contentment.</w:t>
      </w:r>
    </w:p>
    <w:p w14:paraId="0A8C382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provision when facing uncertainty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promise is challenging in a world focused on self-sufficiency?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guidance and provision in daily decisions? </w:t>
      </w:r>
    </w:p>
    <w:p w14:paraId="40533A6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Healing</w:t>
      </w:r>
    </w:p>
    <w:p w14:paraId="53F4ACD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30:26 offers hope for healing: "The LORD binds up the bruises of His people and heals the wounds He inflicted." This verse reassures us that God is a healer, both physically and spiritually. No matter the pain or brokenness we experience, He is able to restore and renew us, bringing wholeness and peace.</w:t>
      </w:r>
    </w:p>
    <w:p w14:paraId="6C9817C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promise of healing in Isaiah 30 to your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timing is crucial for experiencing His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God's guidance and healing in your daily life? </w:t>
      </w:r>
    </w:p>
    <w:p w14:paraId="6F1383D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EAB98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59040C6" w14:textId="77777777" w:rsidR="00FD4AAC" w:rsidRDefault="00FD4AAC" w:rsidP="00FD4AAC">
      <w:pPr>
        <w:spacing w:line="247" w:lineRule="auto"/>
        <w:rPr>
          <w:rFonts w:eastAsia="Times New Roman"/>
          <w:b/>
          <w:bCs/>
          <w:kern w:val="0"/>
          <w:sz w:val="21"/>
          <w:szCs w:val="21"/>
        </w:rPr>
      </w:pPr>
    </w:p>
    <w:p w14:paraId="21D660A1" w14:textId="32DD0ED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Justice</w:t>
      </w:r>
    </w:p>
    <w:p w14:paraId="3845C0D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30:27-28 describes God’s powerful justice: "See, the Name of the LORD comes from afar, burning with His anger, dense with smoke." This serves as a reminder that God is just and will ultimately set things right. While we may face injustices in this world, we can trust that God’s justice will prevail in His perfect timing.</w:t>
      </w:r>
    </w:p>
    <w:p w14:paraId="6704462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justice in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principles of God's justice in challenging situations? </w:t>
      </w:r>
    </w:p>
    <w:p w14:paraId="2A045A0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Worship</w:t>
      </w:r>
    </w:p>
    <w:p w14:paraId="03FD9A4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30:29-30 highlights the joy of worship: "You will sing as on the night you celebrate a holy festival; your hearts will rejoice." Worship is a response to God’s goodness and faithfulness. It lifts our spirits and aligns our hearts with His. As we worship, we experience the joy and peace that come from being in His presence.</w:t>
      </w:r>
    </w:p>
    <w:p w14:paraId="33154FD2"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joy into your worship practices based on Isaiah 30's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essential in worship, as suggested in Isaiah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experience deeper joy in worship, inspired by Isaiah 30?</w:t>
      </w:r>
      <w:r w:rsidRPr="001B37DC">
        <w:br w:type="page"/>
      </w:r>
    </w:p>
    <w:p w14:paraId="53A3E894"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31 Teaching Points and Bible Study Questions</w:t>
      </w:r>
    </w:p>
    <w:p w14:paraId="521E65EF" w14:textId="6A11DBD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the Lord, Not in Human Strength</w:t>
      </w:r>
    </w:p>
    <w:p w14:paraId="7339587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31:1, we are reminded, "Woe to those who go down to Egypt for help, who rely on horses, who trust in the abundance of chariots and in the great strength of horsemen, but do not look to the Holy One of Israel or seek the LORD!" This verse encourages us to place our trust in God rather than in human power or resources. When we rely on God, we tap into an infinite source of strength and wisdom that far surpasses any earthly power.</w:t>
      </w:r>
    </w:p>
    <w:p w14:paraId="7A02BFF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shift your reliance from human strength to trusting in the Lord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in human power over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the Lord? </w:t>
      </w:r>
    </w:p>
    <w:p w14:paraId="568C3E2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Wisdom Surpasses All Understanding</w:t>
      </w:r>
    </w:p>
    <w:p w14:paraId="5D383D2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31:2 tells us, "Yet He too is wise and brings disaster; He does not call back His words." This verse highlights that God's wisdom is beyond our comprehension. His plans are perfect, and His words are true. When we align our lives with His wisdom, we find peace and direction, knowing that His ways are higher than ours.</w:t>
      </w:r>
    </w:p>
    <w:p w14:paraId="518EA76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wisdom in situations where human understanding falls short?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wisdom is crucial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God's guidance when facing complex challenges? </w:t>
      </w:r>
    </w:p>
    <w:p w14:paraId="36EA4B4C"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E1356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881D60D" w14:textId="77777777" w:rsidR="00FD4AAC" w:rsidRDefault="00FD4AAC" w:rsidP="00FD4AAC">
      <w:pPr>
        <w:spacing w:line="247" w:lineRule="auto"/>
        <w:rPr>
          <w:rFonts w:eastAsia="Times New Roman"/>
          <w:b/>
          <w:bCs/>
          <w:kern w:val="0"/>
          <w:sz w:val="21"/>
          <w:szCs w:val="21"/>
        </w:rPr>
      </w:pPr>
    </w:p>
    <w:p w14:paraId="68B82680" w14:textId="7BC9D1C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Futility of Relying on Worldly Alliances</w:t>
      </w:r>
    </w:p>
    <w:p w14:paraId="7BA9FC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against forming alliances that exclude God. In Isaiah 31:3, it states, "The Egyptians are men, not God; their horses are flesh, not spirit." This serves as a reminder that worldly alliances and material resources are temporary and unreliable. True security comes from a relationship with God, who is eternal and unchanging.</w:t>
      </w:r>
    </w:p>
    <w:p w14:paraId="435336E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when you're relying on worldly alliances instead of trusting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worldly solutions before seeking divine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wisdom over worldly advice in decision-making? </w:t>
      </w:r>
    </w:p>
    <w:p w14:paraId="6A6F442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is Unmatched</w:t>
      </w:r>
    </w:p>
    <w:p w14:paraId="4996FB3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31:4-5 paints a vivid picture of God’s protection: "As a lion growls, a great lion over its prey... so the LORD of Hosts will come down to do battle on Mount Zion and its heights." Just as a lion fiercely protects its territory, God fiercely protects His people. When we are under His care, we can rest assured that we are safe and secure.</w:t>
      </w:r>
    </w:p>
    <w:p w14:paraId="402F4AE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protection in situations where you feel vulnerable or uncertain?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seek security in worldly things instead of trusting God's unmatched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protection during challenging times? </w:t>
      </w:r>
    </w:p>
    <w:p w14:paraId="51A02BA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D0B83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B0F7A8B" w14:textId="77777777" w:rsidR="00FD4AAC" w:rsidRDefault="00FD4AAC" w:rsidP="00FD4AAC">
      <w:pPr>
        <w:spacing w:line="247" w:lineRule="auto"/>
        <w:rPr>
          <w:rFonts w:eastAsia="Times New Roman"/>
          <w:b/>
          <w:bCs/>
          <w:kern w:val="0"/>
          <w:sz w:val="21"/>
          <w:szCs w:val="21"/>
        </w:rPr>
      </w:pPr>
    </w:p>
    <w:p w14:paraId="7159AAC0" w14:textId="6A37003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Repentance Leads to Restoration</w:t>
      </w:r>
    </w:p>
    <w:p w14:paraId="17F88D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31:6, we are called to "Return to the One against whom you have so greatly rebelled, O children of Israel." This is a powerful reminder that no matter how far we stray, God is always ready to welcome us back with open arms. Repentance is the key to restoring our relationship with Him and experiencing His grace and mercy.</w:t>
      </w:r>
    </w:p>
    <w:p w14:paraId="2C8D2370" w14:textId="77777777" w:rsidR="00FD4AAC" w:rsidRDefault="00FD4AAC" w:rsidP="00FD4AAC">
      <w:pPr>
        <w:spacing w:line="247" w:lineRule="auto"/>
      </w:pPr>
      <w:r w:rsidRPr="00F6333B">
        <w:rPr>
          <w:rFonts w:eastAsia="Times New Roman"/>
          <w:kern w:val="0"/>
          <w:sz w:val="21"/>
          <w:szCs w:val="21"/>
        </w:rPr>
        <w:t>1. How can recognizing our reliance on worldly solutions lead us to genuine repentance and restoration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experiencing true restoration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repentance leads to lasting change and spiritual renewal?</w:t>
      </w:r>
    </w:p>
    <w:p w14:paraId="5B331773" w14:textId="1F7A293F"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Idols Cannot Save</w:t>
      </w:r>
    </w:p>
    <w:p w14:paraId="52177BD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31:7 declares, "For in that day every one of you will reject the idols of silver and gold your own hands have sinfully made." This verse emphasizes the futility of idols—anything we place above God in our lives. True fulfillment and salvation come only from God, not from the things we create or accumulate.</w:t>
      </w:r>
    </w:p>
    <w:p w14:paraId="69F75BA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remove modern-day idols that distract you from trusting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material things instead of seeking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God over worldly solutions? </w:t>
      </w:r>
    </w:p>
    <w:p w14:paraId="259581D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02230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6BD97F3" w14:textId="77777777" w:rsidR="00FD4AAC" w:rsidRDefault="00FD4AAC" w:rsidP="00FD4AAC">
      <w:pPr>
        <w:spacing w:line="247" w:lineRule="auto"/>
        <w:rPr>
          <w:rFonts w:eastAsia="Times New Roman"/>
          <w:b/>
          <w:bCs/>
          <w:kern w:val="0"/>
          <w:sz w:val="21"/>
          <w:szCs w:val="21"/>
        </w:rPr>
      </w:pPr>
    </w:p>
    <w:p w14:paraId="5184AA87" w14:textId="1406DF9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Judgment is Just and Righteous</w:t>
      </w:r>
    </w:p>
    <w:p w14:paraId="698EDD1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assures us that God’s judgment is both just and righteous. Isaiah 31:8 states, "Assyria will fall by a sword that is not of man; a sword not of mortals will devour them." This reminds us that God’s justice will prevail, and His judgments are executed with perfect righteousness. We can trust that He will right every wrong in His perfect timing.</w:t>
      </w:r>
    </w:p>
    <w:p w14:paraId="28C5030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just judgment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righteousness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standards of justice and righteousness? </w:t>
      </w:r>
    </w:p>
    <w:p w14:paraId="2912733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Brings Peace</w:t>
      </w:r>
    </w:p>
    <w:p w14:paraId="43DBFED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31:9 concludes with, "Their stronghold will fall because of terror; at the sight of the battle standard their commanders will panic." This verse illustrates that God’s presence brings peace and stability. When we invite Him into our lives, His presence dispels fear and brings a sense of calm and assurance.</w:t>
      </w:r>
    </w:p>
    <w:p w14:paraId="69CC7ED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God's presence to experience peace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overcoming fear and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peace into challenging situations? </w:t>
      </w:r>
    </w:p>
    <w:p w14:paraId="188DD1C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CAAA0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E2D7478" w14:textId="77777777" w:rsidR="00FD4AAC" w:rsidRDefault="00FD4AAC" w:rsidP="00FD4AAC">
      <w:pPr>
        <w:spacing w:line="247" w:lineRule="auto"/>
        <w:rPr>
          <w:rFonts w:eastAsia="Times New Roman"/>
          <w:b/>
          <w:bCs/>
          <w:kern w:val="0"/>
          <w:sz w:val="21"/>
          <w:szCs w:val="21"/>
        </w:rPr>
      </w:pPr>
    </w:p>
    <w:p w14:paraId="652A8D77" w14:textId="5FE98F5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Divine Intervention</w:t>
      </w:r>
    </w:p>
    <w:p w14:paraId="2C81F12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Throughout Isaiah 31, we see the power of divine intervention. God steps in to protect and deliver His people, demonstrating that His power is unmatched. When we face challenges, we can call upon God, knowing that He is able and willing to intervene on our behalf.</w:t>
      </w:r>
    </w:p>
    <w:p w14:paraId="100C9C9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rely on divine intervention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seek human solutions before turning to divine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divine intervention in your daily life? </w:t>
      </w:r>
    </w:p>
    <w:p w14:paraId="4EDF19C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Seek God First</w:t>
      </w:r>
    </w:p>
    <w:p w14:paraId="5FECBC7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31 encourages us to seek God first in all things. By prioritizing our relationship with Him, we align ourselves with His will and purpose. As Matthew 6:33 echoes, "But seek first the kingdom of God and His righteousness, and all these things will be added unto you." When we put God first, everything else falls into place.</w:t>
      </w:r>
    </w:p>
    <w:p w14:paraId="1807CF0B"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seeking God first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their own strength instead of seeking God first?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 is your first point of contact in challenges?</w:t>
      </w:r>
      <w:r w:rsidRPr="001B37DC">
        <w:br w:type="page"/>
      </w:r>
    </w:p>
    <w:p w14:paraId="7E9EA558"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32 Teaching Points and Bible Study Questions</w:t>
      </w:r>
    </w:p>
    <w:p w14:paraId="273A24B2" w14:textId="50D9F45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a Righteous King</w:t>
      </w:r>
    </w:p>
    <w:p w14:paraId="7C9E80B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32 opens with a powerful promise: "Behold, a king will reign in righteousness, and princes will rule with justice" (Isaiah 32:1). This is a reminder that true leadership is rooted in righteousness and justice. As we navigate our daily lives, we can take comfort in knowing that our ultimate King, Jesus Christ, reigns with perfect justice. Let this truth inspire you to seek righteousness in your own actions and decisions.</w:t>
      </w:r>
    </w:p>
    <w:p w14:paraId="67BD450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embody the qualities of a righteous leader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righteous leader is essential for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righteous leadership in your environment? </w:t>
      </w:r>
    </w:p>
    <w:p w14:paraId="630DCEE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Shelter in the Storm</w:t>
      </w:r>
    </w:p>
    <w:p w14:paraId="23C8021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continues with a beautiful metaphor: "Each will be like a shelter from the wind, a refuge from the storm" (Isaiah 32:2). Just as Christ is our refuge, we are called to be a source of comfort and protection for those around us. Consider how you can be a shelter for others, offering support and encouragement in times of need.</w:t>
      </w:r>
    </w:p>
    <w:p w14:paraId="4B05C5D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peace and security in God during life's storms, as described in Isaiah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Isaiah 32 emphasizes righteousness as a shelter in turbulent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source of stability for others in difficult situations? </w:t>
      </w:r>
    </w:p>
    <w:p w14:paraId="383D377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4B663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4EE8996" w14:textId="77777777" w:rsidR="00FD4AAC" w:rsidRDefault="00FD4AAC" w:rsidP="00FD4AAC">
      <w:pPr>
        <w:spacing w:line="247" w:lineRule="auto"/>
        <w:rPr>
          <w:rFonts w:eastAsia="Times New Roman"/>
          <w:b/>
          <w:bCs/>
          <w:kern w:val="0"/>
          <w:sz w:val="21"/>
          <w:szCs w:val="21"/>
        </w:rPr>
      </w:pPr>
    </w:p>
    <w:p w14:paraId="37847305" w14:textId="479D9F2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Eyes Opened and Ears Attentive</w:t>
      </w:r>
    </w:p>
    <w:p w14:paraId="6F3D687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32:3 promises that "the eyes of those who see will no longer be closed, and the ears of those who hear will listen." This is a call to spiritual awareness and attentiveness. In a world full of distractions, strive to keep your spiritual eyes and ears open, ready to perceive God's truth and guidance in every situation.</w:t>
      </w:r>
    </w:p>
    <w:p w14:paraId="21DCD14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attentiveness to God's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awareness is crucial for personal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eyes and ears remain open to truth? </w:t>
      </w:r>
    </w:p>
    <w:p w14:paraId="2F547D8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Foolish Exposed</w:t>
      </w:r>
    </w:p>
    <w:p w14:paraId="5761B3B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that "the fool will no longer be called noble, nor the scoundrel said to be honorable" (Isaiah 32:5). This serves as a reminder that true wisdom and honor come from God, not from worldly accolades. Evaluate your own life and ensure that your values align with God's standards, not the fleeting opinions of society.</w:t>
      </w:r>
    </w:p>
    <w:p w14:paraId="5A38220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avoid foolish influences in your daily life according to Isaiah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Isaiah emphasizes the consequences of foolishness, and how can this guide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wisdom and discernment in your community as described in Isaiah 32? </w:t>
      </w:r>
    </w:p>
    <w:p w14:paraId="618040FB"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1351F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7A2B022" w14:textId="77777777" w:rsidR="00FD4AAC" w:rsidRDefault="00FD4AAC" w:rsidP="00FD4AAC">
      <w:pPr>
        <w:spacing w:line="247" w:lineRule="auto"/>
        <w:rPr>
          <w:rFonts w:eastAsia="Times New Roman"/>
          <w:b/>
          <w:bCs/>
          <w:kern w:val="0"/>
          <w:sz w:val="21"/>
          <w:szCs w:val="21"/>
        </w:rPr>
      </w:pPr>
    </w:p>
    <w:p w14:paraId="367D9F36" w14:textId="3B3B93D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Noble Plan Noble Things</w:t>
      </w:r>
    </w:p>
    <w:p w14:paraId="0C51B77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32:8 states, "But a noble man makes noble plans; he stands up for worthy causes." This encourages us to be intentional in our actions, planning with integrity and purpose. Reflect on your goals and aspirations, ensuring they are noble and aligned with God's will. Stand firm in your convictions and pursue causes that honor Him.</w:t>
      </w:r>
    </w:p>
    <w:p w14:paraId="5271994A" w14:textId="77777777" w:rsidR="00FD4AAC" w:rsidRDefault="00FD4AAC" w:rsidP="00FD4AAC">
      <w:pPr>
        <w:spacing w:line="247" w:lineRule="auto"/>
      </w:pPr>
      <w:r w:rsidRPr="00F6333B">
        <w:rPr>
          <w:rFonts w:eastAsia="Times New Roman"/>
          <w:kern w:val="0"/>
          <w:sz w:val="21"/>
          <w:szCs w:val="21"/>
        </w:rPr>
        <w:t>1. How can you incorporate noble plans into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noble things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noble plans lead to stability and peace in a community?</w:t>
      </w:r>
    </w:p>
    <w:p w14:paraId="7B81295C" w14:textId="636FC8A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Rise Up</w:t>
      </w:r>
    </w:p>
    <w:p w14:paraId="251CB1F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includes a call to action: "Rise up, you complacent women; listen to my voice" (Isaiah 32:9). This is a wake-up call for all of us to shake off complacency and actively engage in our faith. Whether through prayer, service, or sharing the Gospel, find ways to rise up and make a difference in your community.</w:t>
      </w:r>
    </w:p>
    <w:p w14:paraId="58E55BF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rise up to promote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actions align with God's call to rise 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rising up for truth is essential in today's world, and how can you contribute? </w:t>
      </w:r>
    </w:p>
    <w:p w14:paraId="435B5C74"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F0615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0D16FD1" w14:textId="77777777" w:rsidR="00FD4AAC" w:rsidRDefault="00FD4AAC" w:rsidP="00FD4AAC">
      <w:pPr>
        <w:spacing w:line="247" w:lineRule="auto"/>
        <w:rPr>
          <w:rFonts w:eastAsia="Times New Roman"/>
          <w:b/>
          <w:bCs/>
          <w:kern w:val="0"/>
          <w:sz w:val="21"/>
          <w:szCs w:val="21"/>
        </w:rPr>
      </w:pPr>
    </w:p>
    <w:p w14:paraId="72066593" w14:textId="22D3C24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Complacency</w:t>
      </w:r>
    </w:p>
    <w:p w14:paraId="7A73BDD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warns of the consequences of complacency, stating that "the harvest will fail, and the fruit will not come" (Isaiah 32:10). This serves as a reminder that neglecting our spiritual responsibilities can lead to spiritual barrenness. Stay vigilant in your faith, nurturing it daily through prayer, study, and fellowship.</w:t>
      </w:r>
    </w:p>
    <w:p w14:paraId="45471B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leads to negative consequences in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vigilant and proactive in your faith journey? </w:t>
      </w:r>
    </w:p>
    <w:p w14:paraId="53E3C1D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Spirit Poured Out</w:t>
      </w:r>
    </w:p>
    <w:p w14:paraId="6391269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 transformative promise is given: "until the Spirit is poured out upon us from on high" (Isaiah 32:15). This points to the life-changing power of the Holy Spirit. Embrace the Spirit's work in your life, allowing Him to guide, empower, and transform you into the person God created you to be.</w:t>
      </w:r>
    </w:p>
    <w:p w14:paraId="5282002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the Spirit's influence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do you hope to see in your community when the Spirit is poured out?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Spirit's presence leads to justice and peace in society? </w:t>
      </w:r>
    </w:p>
    <w:p w14:paraId="4DC70DB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98F3B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9E91F05" w14:textId="77777777" w:rsidR="00FD4AAC" w:rsidRDefault="00FD4AAC" w:rsidP="00FD4AAC">
      <w:pPr>
        <w:spacing w:line="247" w:lineRule="auto"/>
        <w:rPr>
          <w:rFonts w:eastAsia="Times New Roman"/>
          <w:b/>
          <w:bCs/>
          <w:kern w:val="0"/>
          <w:sz w:val="21"/>
          <w:szCs w:val="21"/>
        </w:rPr>
      </w:pPr>
    </w:p>
    <w:p w14:paraId="604D2386" w14:textId="05C9CDC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Fruit of Righteousness</w:t>
      </w:r>
    </w:p>
    <w:p w14:paraId="0A58A47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32:17 reveals that "the fruit of righteousness will be peace; the effect of righteousness will be quiet confidence forever." This highlights the profound peace and confidence that come from living a righteous life. Pursue righteousness, and experience the deep, abiding peace that only God can provide.</w:t>
      </w:r>
    </w:p>
    <w:p w14:paraId="05AA72C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peace and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actions reflect righteousness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righteousness leads to lasting peace and security in your life? </w:t>
      </w:r>
    </w:p>
    <w:p w14:paraId="7702E8D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Secure Dwelling</w:t>
      </w:r>
    </w:p>
    <w:p w14:paraId="45AAFC5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a vision of security: "My people will live in peaceful dwelling places, in secure homes, in undisturbed places of rest" (Isaiah 32:18). This is a promise of eternal security for those who trust in the Lord. Let this assurance fill you with hope and confidence as you journey through life, knowing that your ultimate home is secure in Christ.</w:t>
      </w:r>
    </w:p>
    <w:p w14:paraId="4BA02C43"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create a secure and peaceful environment in your home or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secure dwelling is important for spiritual growth and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life reflects the peace described in Isaiah 32?</w:t>
      </w:r>
      <w:r w:rsidRPr="001B37DC">
        <w:br w:type="page"/>
      </w:r>
    </w:p>
    <w:p w14:paraId="5ACEF42F"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33 Teaching Points and Bible Study Questions</w:t>
      </w:r>
    </w:p>
    <w:p w14:paraId="507A93DA" w14:textId="6F57CBB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Justice</w:t>
      </w:r>
    </w:p>
    <w:p w14:paraId="0986F7C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33 reminds us of the ultimate justice of God. In a world where injustice often seems to prevail, this chapter reassures us that God will rise up and bring justice to the oppressors. "The LORD is exalted, for He dwells on high; He has filled Zion with justice and righteousness" (Isaiah 33:5). This is a powerful reminder that no matter how chaotic things may seem, God’s justice will ultimately prevail.</w:t>
      </w:r>
    </w:p>
    <w:p w14:paraId="19DD32A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essential for a fair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vision of justice? </w:t>
      </w:r>
    </w:p>
    <w:p w14:paraId="55EC75C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Righteous Living</w:t>
      </w:r>
    </w:p>
    <w:p w14:paraId="6B6F0F9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Living righteously is not just a suggestion; it’s a necessity. Isaiah 33:15 describes the person who "walks righteously and speaks with sincerity." This verse encourages us to live with integrity and honesty, reflecting the character of Christ in our daily lives. By doing so, we not only honor God but also become a beacon of light to those around us.</w:t>
      </w:r>
    </w:p>
    <w:p w14:paraId="1EB6B5F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righteousness into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living is emphasized as crucial for personal and communal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lifestyle with the principles of righteousness in Isaiah 33? </w:t>
      </w:r>
    </w:p>
    <w:p w14:paraId="2EE7597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D8EA76"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9A9519D" w14:textId="77777777" w:rsidR="00FD4AAC" w:rsidRDefault="00FD4AAC" w:rsidP="00FD4AAC">
      <w:pPr>
        <w:spacing w:line="247" w:lineRule="auto"/>
        <w:rPr>
          <w:rFonts w:eastAsia="Times New Roman"/>
          <w:b/>
          <w:bCs/>
          <w:kern w:val="0"/>
          <w:sz w:val="21"/>
          <w:szCs w:val="21"/>
        </w:rPr>
      </w:pPr>
    </w:p>
    <w:p w14:paraId="62701DA5" w14:textId="2FA78BC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022E3D6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times of trouble, Isaiah 33 offers comfort by assuring us of God’s protection. "He will be the sure foundation for your times, a rich store of salvation, wisdom, and knowledge" (Isaiah 33:6). This verse is a reminder that God is our refuge and strength, providing us with everything we need to face life’s challenges.</w:t>
      </w:r>
    </w:p>
    <w:p w14:paraId="42F55E1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promise of protection in your daily challenges and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protection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protection change your perspective on personal and global threats? </w:t>
      </w:r>
    </w:p>
    <w:p w14:paraId="5A26BC5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1B146A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33 emphasizes the need for repentance. The chapter calls out to those who have strayed from God’s path, urging them to return to Him. "The sinners in Zion are afraid; trembling grips the godless" (Isaiah 33:14). This serves as a wake-up call to examine our hearts and turn back to God with sincerity and humility.</w:t>
      </w:r>
    </w:p>
    <w:p w14:paraId="794EB3C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repentance into your daily routine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embrace repentance in their lives? </w:t>
      </w:r>
    </w:p>
    <w:p w14:paraId="262BBBF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F7B30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F763E52" w14:textId="77777777" w:rsidR="00FD4AAC" w:rsidRDefault="00FD4AAC" w:rsidP="00FD4AAC">
      <w:pPr>
        <w:spacing w:line="247" w:lineRule="auto"/>
        <w:rPr>
          <w:rFonts w:eastAsia="Times New Roman"/>
          <w:b/>
          <w:bCs/>
          <w:kern w:val="0"/>
          <w:sz w:val="21"/>
          <w:szCs w:val="21"/>
        </w:rPr>
      </w:pPr>
    </w:p>
    <w:p w14:paraId="5B5426E5" w14:textId="579AFA0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Peace</w:t>
      </w:r>
    </w:p>
    <w:p w14:paraId="4665093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Peace is a recurring theme in Isaiah 33. The chapter promises that those who trust in God will experience His peace. "Your eyes will see the King in His beauty and view a land that stretches afar" (Isaiah 33:17). This peace is not just the absence of conflict but a deep, abiding sense of well-being that comes from being in right relationship with God.</w:t>
      </w:r>
    </w:p>
    <w:p w14:paraId="127C3A81" w14:textId="77777777" w:rsidR="00FD4AAC" w:rsidRDefault="00FD4AAC" w:rsidP="00FD4AAC">
      <w:pPr>
        <w:spacing w:line="247" w:lineRule="auto"/>
      </w:pPr>
      <w:r w:rsidRPr="00F6333B">
        <w:rPr>
          <w:rFonts w:eastAsia="Times New Roman"/>
          <w:kern w:val="0"/>
          <w:sz w:val="21"/>
          <w:szCs w:val="21"/>
        </w:rPr>
        <w:t>1. How can you actively seek peace in your daily interactions based on Isaiah 33's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 of peace is challenging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embody the peace described in Isaiah 33 in your community?</w:t>
      </w:r>
    </w:p>
    <w:p w14:paraId="2758548A" w14:textId="57B9EB14"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Vision of God’s Glory</w:t>
      </w:r>
    </w:p>
    <w:p w14:paraId="02B0048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33 paints a vivid picture of God’s glory. "The LORD is our Judge, the LORD is our Lawgiver, the LORD is our King; He will save us" (Isaiah 33:22). This verse highlights the majesty and sovereignty of God, reminding us to stand in awe of His greatness and to worship Him with reverence.</w:t>
      </w:r>
    </w:p>
    <w:p w14:paraId="35AB8DE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and reflect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focus on God's glory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glory influence your decisions and priorities in life? </w:t>
      </w:r>
    </w:p>
    <w:p w14:paraId="3ABAC59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4BE58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42977D2" w14:textId="77777777" w:rsidR="00FD4AAC" w:rsidRDefault="00FD4AAC" w:rsidP="00FD4AAC">
      <w:pPr>
        <w:spacing w:line="247" w:lineRule="auto"/>
        <w:rPr>
          <w:rFonts w:eastAsia="Times New Roman"/>
          <w:b/>
          <w:bCs/>
          <w:kern w:val="0"/>
          <w:sz w:val="21"/>
          <w:szCs w:val="21"/>
        </w:rPr>
      </w:pPr>
    </w:p>
    <w:p w14:paraId="1170D535" w14:textId="3DB2170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Hope of Salvation</w:t>
      </w:r>
    </w:p>
    <w:p w14:paraId="30B0126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Salvation is a central theme in Isaiah 33. The chapter reassures us that God is our Savior, offering hope and redemption to all who call upon His name. "Look upon Zion, the city of our appointed feasts; your eyes will see Jerusalem, a peaceful abode" (Isaiah 33:20). This promise of salvation is a source of hope and encouragement for believers.</w:t>
      </w:r>
    </w:p>
    <w:p w14:paraId="6DBE72B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promises during challenging times, as described in Isaiah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salvation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focusing on God's strength can change your perspective on personal struggles? </w:t>
      </w:r>
    </w:p>
    <w:p w14:paraId="3E45033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w:t>
      </w:r>
    </w:p>
    <w:p w14:paraId="789962A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Faith is essential in our walk with God, and Isaiah 33 underscores its importance. "He will be the sure foundation for your times" (Isaiah 33:6). This verse encourages us to trust in God’s promises, even when circumstances seem uncertain. Faith is the anchor that keeps us grounded in God’s truth.</w:t>
      </w:r>
    </w:p>
    <w:p w14:paraId="2F6B267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strengthen your faith when facing uncertainty, as described in Isaiah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experiencing peace in challenging times, according to Isaiah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faith rather than fear in difficult situations? </w:t>
      </w:r>
    </w:p>
    <w:p w14:paraId="2F808EF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4DEEF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C43FB46" w14:textId="77777777" w:rsidR="00FD4AAC" w:rsidRDefault="00FD4AAC" w:rsidP="00FD4AAC">
      <w:pPr>
        <w:spacing w:line="247" w:lineRule="auto"/>
        <w:rPr>
          <w:rFonts w:eastAsia="Times New Roman"/>
          <w:b/>
          <w:bCs/>
          <w:kern w:val="0"/>
          <w:sz w:val="21"/>
          <w:szCs w:val="21"/>
        </w:rPr>
      </w:pPr>
    </w:p>
    <w:p w14:paraId="3CAF963F" w14:textId="6ED5D47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Joy of God’s Presence</w:t>
      </w:r>
    </w:p>
    <w:p w14:paraId="3723C1C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33 highlights the joy that comes from being in God’s presence. "The LORD is exalted, for He dwells on high" (Isaiah 33:5). This joy is not dependent on external circumstances but is a deep, abiding sense of contentment that comes from knowing and experiencing God’s love.</w:t>
      </w:r>
    </w:p>
    <w:p w14:paraId="71CD054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awareness of God's presence in your daily life for greater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experiencing God's presence brings joy even in challenging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presence over worldly distractions? </w:t>
      </w:r>
    </w:p>
    <w:p w14:paraId="6150011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Deliverance</w:t>
      </w:r>
    </w:p>
    <w:p w14:paraId="5546546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33 assures us of God’s deliverance. "The people who live there will be forgiven their iniquity" (Isaiah 33:24). This promise of deliverance is a powerful reminder that no matter what we face, God is able to rescue and redeem us, offering forgiveness and new life through Jesus Christ.</w:t>
      </w:r>
    </w:p>
    <w:p w14:paraId="061FC73D"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peace in God's promise of deliverance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strengthens your faith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God's assurance of deliverance in daily life?</w:t>
      </w:r>
      <w:r w:rsidRPr="001B37DC">
        <w:br w:type="page"/>
      </w:r>
    </w:p>
    <w:p w14:paraId="0C2B12E8"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34 Teaching Points and Bible Study Questions</w:t>
      </w:r>
    </w:p>
    <w:p w14:paraId="6B80F40B" w14:textId="770B689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Sovereignty of God</w:t>
      </w:r>
    </w:p>
    <w:p w14:paraId="4D1F38D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34 reminds us of the ultimate authority and power of God over all nations. The chapter opens with a call to all nations to listen, for the Lord is about to act. "Come near, O nations, to hear; pay attention, O peoples!" (Isaiah 34:1). This is a powerful reminder that no matter the chaos in the world, God is in control. His plans are perfect, and His will is unshakeable. Trusting in His sovereignty brings peace and assurance in our daily lives.</w:t>
      </w:r>
    </w:p>
    <w:p w14:paraId="41D3764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34 influence your response to global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sovereignty in uncertain personal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control in Isaiah 34 can bring peace in daily life challenges? </w:t>
      </w:r>
    </w:p>
    <w:p w14:paraId="686D5F2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Judgment</w:t>
      </w:r>
    </w:p>
    <w:p w14:paraId="46E8417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vividly describes the judgment that awaits those who oppose God. "For the LORD has a day of vengeance, a year of recompense for the cause of Zion" (Isaiah 34:8). This serves as a sobering reminder that God's justice is certain. While His mercy is abundant, His righteousness demands accountability. This truth encourages us to live righteously and share the message of salvation with urgency.</w:t>
      </w:r>
    </w:p>
    <w:p w14:paraId="572389E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your heart for the certainty of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34 to help others understand the importance of accountability before God? </w:t>
      </w:r>
    </w:p>
    <w:p w14:paraId="41911D7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A25DB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00F8681" w14:textId="77777777" w:rsidR="00FD4AAC" w:rsidRDefault="00FD4AAC" w:rsidP="00FD4AAC">
      <w:pPr>
        <w:spacing w:line="247" w:lineRule="auto"/>
        <w:rPr>
          <w:rFonts w:eastAsia="Times New Roman"/>
          <w:b/>
          <w:bCs/>
          <w:kern w:val="0"/>
          <w:sz w:val="21"/>
          <w:szCs w:val="21"/>
        </w:rPr>
      </w:pPr>
    </w:p>
    <w:p w14:paraId="096F4F4C" w14:textId="59F1106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Word</w:t>
      </w:r>
    </w:p>
    <w:p w14:paraId="0E41D64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34 emphasizes the power and reliability of God's Word. "Seek and read from the scroll of the LORD: Not one of these will be missing, not one will lack her mate. For it is His mouth that has given the order, and His Spirit will gather them together" (Isaiah 34:16). This assures us that every promise and prophecy in Scripture will be fulfilled. God's Word is a firm foundation for our lives, guiding us in truth and wisdom.</w:t>
      </w:r>
    </w:p>
    <w:p w14:paraId="0EC70A9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power of God's Word to transform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portrayed as powerful in Isaiah 34, and how does this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God's Word influences your decisions and actions? </w:t>
      </w:r>
    </w:p>
    <w:p w14:paraId="04EDE25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35106F1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vivid imagery of destruction in Isaiah 34 serves as a call to repentance. It is a reminder that God desires all to turn from their ways and seek Him. The chapter encourages us to examine our hearts and align our lives with His will. Repentance is not just a one-time act but a continual turning towards God, seeking His grace and forgiveness.</w:t>
      </w:r>
    </w:p>
    <w:p w14:paraId="528245C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34 inspire you to seek personal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as crucial in avoiding the consequences described in Isaiah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call to repentance in Isaiah 34? </w:t>
      </w:r>
    </w:p>
    <w:p w14:paraId="469A304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1C1394"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54A80E4" w14:textId="77777777" w:rsidR="00FD4AAC" w:rsidRDefault="00FD4AAC" w:rsidP="00FD4AAC">
      <w:pPr>
        <w:spacing w:line="247" w:lineRule="auto"/>
        <w:rPr>
          <w:rFonts w:eastAsia="Times New Roman"/>
          <w:b/>
          <w:bCs/>
          <w:kern w:val="0"/>
          <w:sz w:val="21"/>
          <w:szCs w:val="21"/>
        </w:rPr>
      </w:pPr>
    </w:p>
    <w:p w14:paraId="6ABCCD1F" w14:textId="1527DCB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Hope of Restoration</w:t>
      </w:r>
    </w:p>
    <w:p w14:paraId="6815FD9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Amidst the warnings of judgment, there is an underlying hope of restoration for those who turn to God. While the chapter focuses on the consequences of rebellion, it also points to the possibility of redemption. This hope is a cornerstone of our faith, reminding us that no matter how far we stray, God’s arms are always open to welcome us back.</w:t>
      </w:r>
    </w:p>
    <w:p w14:paraId="376F37DD" w14:textId="77777777" w:rsidR="00FD4AAC" w:rsidRDefault="00FD4AAC" w:rsidP="00FD4AAC">
      <w:pPr>
        <w:spacing w:line="247" w:lineRule="auto"/>
      </w:pPr>
      <w:r w:rsidRPr="00F6333B">
        <w:rPr>
          <w:rFonts w:eastAsia="Times New Roman"/>
          <w:kern w:val="0"/>
          <w:sz w:val="21"/>
          <w:szCs w:val="21"/>
        </w:rPr>
        <w:t>1. How can you find hope in God's promise of restoration amidst current global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through faith and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restoration plan encourage perseverance in difficult times?</w:t>
      </w:r>
    </w:p>
    <w:p w14:paraId="56B9BD4E" w14:textId="6FA5670C"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2EA042E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34 underscores the importance of obedience to God. The consequences of disobedience are starkly portrayed, urging us to live in accordance with His commands. Obedience is not just about following rules but about cultivating a relationship with God, where His desires become our own. This leads to a life of fulfillment and purpose.</w:t>
      </w:r>
    </w:p>
    <w:p w14:paraId="5533BBD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obedience in your daily life to align with God's expectations in Isaiah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Isaiah 34, and how does it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obedience to God's will? </w:t>
      </w:r>
    </w:p>
    <w:p w14:paraId="75B9045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4B490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3A422B9" w14:textId="77777777" w:rsidR="00FD4AAC" w:rsidRDefault="00FD4AAC" w:rsidP="00FD4AAC">
      <w:pPr>
        <w:spacing w:line="247" w:lineRule="auto"/>
        <w:rPr>
          <w:rFonts w:eastAsia="Times New Roman"/>
          <w:b/>
          <w:bCs/>
          <w:kern w:val="0"/>
          <w:sz w:val="21"/>
          <w:szCs w:val="21"/>
        </w:rPr>
      </w:pPr>
    </w:p>
    <w:p w14:paraId="3CBAD13F" w14:textId="583CE82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65FA2E0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spiritual battle between good and evil. The imagery of conflict serves as a reminder that we are engaged in a spiritual warfare. "For the LORD is angry with all the nations and furious with all their armies" (Isaiah 34:2). This awareness equips us to stand firm in faith, clothed in the armor of God, ready to face the challenges of life with His strength.</w:t>
      </w:r>
    </w:p>
    <w:p w14:paraId="49C5DCE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34's imagery help you recognize and prepare for spiritual battles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in Isaiah 34 is crucial for spiritual warfare awareness?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protection against spiritual forces described in Isaiah 34? </w:t>
      </w:r>
    </w:p>
    <w:p w14:paraId="46B9440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Protection</w:t>
      </w:r>
    </w:p>
    <w:p w14:paraId="4C73381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dire warnings, Isaiah 34 assures us of God's protection for His people. Those who seek refuge in Him are shielded from ultimate harm. This assurance encourages us to trust in His protection, knowing that He is our fortress and deliverer in times of trouble.</w:t>
      </w:r>
    </w:p>
    <w:p w14:paraId="7B3B1CF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assurance in God's protection during times of uncertainty or fear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protection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protection is emphasized in Isaiah 34, and how does it apply to you? </w:t>
      </w:r>
    </w:p>
    <w:p w14:paraId="16125179"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3CB58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5E57618" w14:textId="77777777" w:rsidR="00FD4AAC" w:rsidRDefault="00FD4AAC" w:rsidP="00FD4AAC">
      <w:pPr>
        <w:spacing w:line="247" w:lineRule="auto"/>
        <w:rPr>
          <w:rFonts w:eastAsia="Times New Roman"/>
          <w:b/>
          <w:bCs/>
          <w:kern w:val="0"/>
          <w:sz w:val="21"/>
          <w:szCs w:val="21"/>
        </w:rPr>
      </w:pPr>
    </w:p>
    <w:p w14:paraId="25D26D45" w14:textId="380DD65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Share the Gospel</w:t>
      </w:r>
    </w:p>
    <w:p w14:paraId="14B6C59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chapter's message of impending judgment compels us to share the Gospel with urgency. Knowing the fate of those who do not know Christ, we are called to be His ambassadors, spreading the message of salvation. This is not just a duty but a privilege, as we participate in God's redemptive plan for the world.</w:t>
      </w:r>
    </w:p>
    <w:p w14:paraId="42C5E27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34 inspire you to share the Gospel with urgency and compassion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the Gospel in light of Isaiah 34's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judgment in Isaiah 34 motivate you to spread the message of salvation? </w:t>
      </w:r>
    </w:p>
    <w:p w14:paraId="3C8D5E5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Eternal Peace</w:t>
      </w:r>
    </w:p>
    <w:p w14:paraId="166A416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Finally, Isaiah 34 points to the promise of eternal peace for those who belong to God. While the chapter describes temporal judgments, it ultimately points to a future </w:t>
      </w:r>
      <w:proofErr w:type="gramStart"/>
      <w:r w:rsidRPr="00F6333B">
        <w:rPr>
          <w:rFonts w:eastAsia="Times New Roman"/>
          <w:kern w:val="0"/>
          <w:sz w:val="21"/>
          <w:szCs w:val="21"/>
        </w:rPr>
        <w:t>where</w:t>
      </w:r>
      <w:proofErr w:type="gramEnd"/>
      <w:r w:rsidRPr="00F6333B">
        <w:rPr>
          <w:rFonts w:eastAsia="Times New Roman"/>
          <w:kern w:val="0"/>
          <w:sz w:val="21"/>
          <w:szCs w:val="21"/>
        </w:rPr>
        <w:t xml:space="preserve"> God's kingdom reigns supreme. This promise of eternal peace fuels our hope and motivates us to live for His glory, anticipating the day when we will dwell with Him forever.</w:t>
      </w:r>
    </w:p>
    <w:p w14:paraId="055AB1B5"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peace in your daily life amidst chaos, as promised in Isaiah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the promise of eternal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promise of peace matter in your personal relationships?</w:t>
      </w:r>
      <w:r w:rsidRPr="001B37DC">
        <w:br w:type="page"/>
      </w:r>
    </w:p>
    <w:p w14:paraId="03601837"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35 Teaching Points and Bible Study Questions</w:t>
      </w:r>
    </w:p>
    <w:p w14:paraId="188DB6F2" w14:textId="4EF0350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Restoration</w:t>
      </w:r>
    </w:p>
    <w:p w14:paraId="0FB027E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35 paints a vivid picture of hope and renewal, reminding us that God is in the business of restoration. The chapter begins with the transformation of the wilderness and desert into a place of beauty and abundance: "The wilderness and the land will be glad; the desert will rejoice and blossom like a rose" (Isaiah 35:1). This serves as a powerful reminder that no matter how </w:t>
      </w:r>
      <w:proofErr w:type="gramStart"/>
      <w:r w:rsidRPr="00F6333B">
        <w:rPr>
          <w:rFonts w:eastAsia="Times New Roman"/>
          <w:kern w:val="0"/>
          <w:sz w:val="21"/>
          <w:szCs w:val="21"/>
        </w:rPr>
        <w:t>desolate</w:t>
      </w:r>
      <w:proofErr w:type="gramEnd"/>
      <w:r w:rsidRPr="00F6333B">
        <w:rPr>
          <w:rFonts w:eastAsia="Times New Roman"/>
          <w:kern w:val="0"/>
          <w:sz w:val="21"/>
          <w:szCs w:val="21"/>
        </w:rPr>
        <w:t xml:space="preserve"> our circumstances may seem, God has the power to bring life and beauty out of barrenness.</w:t>
      </w:r>
    </w:p>
    <w:p w14:paraId="73F76F0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personal renewal as described in Isaiah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restoration is important for spiritual growth and community healing? </w:t>
      </w:r>
    </w:p>
    <w:p w14:paraId="766C576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for the Weary</w:t>
      </w:r>
    </w:p>
    <w:p w14:paraId="356128A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times of weakness and fatigue, Isaiah 35 offers encouragement: "Strengthen the limp hands and steady the feeble knees" (Isaiah 35:3). This verse calls us to support one another, to be a source of strength and encouragement for those who are struggling. It’s a reminder that we are not alone in our journey and that God provides the strength we need to persevere.</w:t>
      </w:r>
    </w:p>
    <w:p w14:paraId="6B60CD8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strength in God when feeling weary or overwhelmed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encourage others who are weary and need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promises renewal and strength to the weary in Isaiah 35? </w:t>
      </w:r>
    </w:p>
    <w:p w14:paraId="0ABC924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C09BC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4E8FDAD" w14:textId="77777777" w:rsidR="00FD4AAC" w:rsidRDefault="00FD4AAC" w:rsidP="00FD4AAC">
      <w:pPr>
        <w:spacing w:line="247" w:lineRule="auto"/>
        <w:rPr>
          <w:rFonts w:eastAsia="Times New Roman"/>
          <w:b/>
          <w:bCs/>
          <w:kern w:val="0"/>
          <w:sz w:val="21"/>
          <w:szCs w:val="21"/>
        </w:rPr>
      </w:pPr>
    </w:p>
    <w:p w14:paraId="7BBAA057" w14:textId="0F2476A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Fear Not, God is Here</w:t>
      </w:r>
    </w:p>
    <w:p w14:paraId="41A62F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Fear can be paralyzing, but Isaiah 35:4 reassures us with the words, "Say to those with anxious hearts: 'Be strong, do not fear! Here is your God.'" This is a call to trust in God's presence and sovereignty. When we focus on His promises rather than our fears, we find peace and courage to face any challenge.</w:t>
      </w:r>
    </w:p>
    <w:p w14:paraId="1F6DB2A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"Fear Not, God is Here" in your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trust in God's presence during fearful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presence help reduce fear in difficult situations? </w:t>
      </w:r>
    </w:p>
    <w:p w14:paraId="4E6ADB6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Healing and Miracles</w:t>
      </w:r>
    </w:p>
    <w:p w14:paraId="746FBD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35:5-6 speaks of miraculous healings: "Then the eyes of the blind will be opened and the ears of the deaf unstopped. Then the lame will leap like a deer, and the mute tongue will shout for joy." These verses remind us of God's power to heal and transform lives. They point to the ultimate healing found in Jesus Christ, who came to restore both body and soul.</w:t>
      </w:r>
    </w:p>
    <w:p w14:paraId="7DB79C7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embrace divine healing in your daily life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witnessing or experiencing miracles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divine healing is significant for personal and communal spiritual growth? </w:t>
      </w:r>
    </w:p>
    <w:p w14:paraId="5414CCC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E358E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0360527" w14:textId="77777777" w:rsidR="00FD4AAC" w:rsidRDefault="00FD4AAC" w:rsidP="00FD4AAC">
      <w:pPr>
        <w:spacing w:line="247" w:lineRule="auto"/>
        <w:rPr>
          <w:rFonts w:eastAsia="Times New Roman"/>
          <w:b/>
          <w:bCs/>
          <w:kern w:val="0"/>
          <w:sz w:val="21"/>
          <w:szCs w:val="21"/>
        </w:rPr>
      </w:pPr>
    </w:p>
    <w:p w14:paraId="07FA5647" w14:textId="3BD61D7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Joyful Transformation</w:t>
      </w:r>
    </w:p>
    <w:p w14:paraId="29CC9B9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is filled with imagery of joy and celebration. "The ransomed of the LORD will return and enter Zion with singing, crowned with everlasting joy" (Isaiah 35:10). This joy is not fleeting but everlasting, a promise of the eternal happiness found in God's presence. It encourages us to live with a spirit of joy, knowing that our ultimate destination is one of eternal celebration.</w:t>
      </w:r>
    </w:p>
    <w:p w14:paraId="6E34EC55" w14:textId="77777777" w:rsidR="00FD4AAC" w:rsidRDefault="00FD4AAC" w:rsidP="00FD4AAC">
      <w:pPr>
        <w:spacing w:line="247" w:lineRule="auto"/>
      </w:pPr>
      <w:r w:rsidRPr="00F6333B">
        <w:rPr>
          <w:rFonts w:eastAsia="Times New Roman"/>
          <w:kern w:val="0"/>
          <w:sz w:val="21"/>
          <w:szCs w:val="21"/>
        </w:rPr>
        <w:t>1. How can you cultivate joy in your life during times of personal transformation or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transformed in your community, and how can you contribute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embracing joy during difficult times lead to personal and spiritual growth?</w:t>
      </w:r>
    </w:p>
    <w:p w14:paraId="183F6FDE" w14:textId="5CC0DEEC"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Highway of Holiness</w:t>
      </w:r>
    </w:p>
    <w:p w14:paraId="54B35EF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35:8 introduces the "Highway of Holiness," a path reserved for the redeemed. "And a highway will be there; it will be called the Way of Holiness." This path symbolizes a life dedicated to following God's ways, set apart from the distractions and temptations of the world. It’s a call to live a life of purity and devotion, walking in the footsteps of Christ.</w:t>
      </w:r>
    </w:p>
    <w:p w14:paraId="004F9A0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the concept of the Highway of Holiness into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path aligns with the Highway of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Highway of Holiness is essential for spiritual growth and community well-being? </w:t>
      </w:r>
    </w:p>
    <w:p w14:paraId="70C888D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925E3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38E8B7E" w14:textId="77777777" w:rsidR="00FD4AAC" w:rsidRDefault="00FD4AAC" w:rsidP="00FD4AAC">
      <w:pPr>
        <w:spacing w:line="247" w:lineRule="auto"/>
        <w:rPr>
          <w:rFonts w:eastAsia="Times New Roman"/>
          <w:b/>
          <w:bCs/>
          <w:kern w:val="0"/>
          <w:sz w:val="21"/>
          <w:szCs w:val="21"/>
        </w:rPr>
      </w:pPr>
    </w:p>
    <w:p w14:paraId="08D4C607" w14:textId="4C3620A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Safety and Security in God</w:t>
      </w:r>
    </w:p>
    <w:p w14:paraId="65BDB8F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assures us of safety on this holy path: "No lion will be there, nor any ravenous beast; they will not be found there" (Isaiah 35:9). This imagery of protection highlights the security we have in God. When we walk in His ways, we are shielded from the dangers that threaten to derail us.</w:t>
      </w:r>
    </w:p>
    <w:p w14:paraId="3A6D82F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safety in God during uncertain times, as described in Isaiah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experience God's security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promises brings peace and assurance, according to Isaiah 35? </w:t>
      </w:r>
    </w:p>
    <w:p w14:paraId="1646CEF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Rejoice</w:t>
      </w:r>
    </w:p>
    <w:p w14:paraId="357FD11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35 is a call to rejoice in the Lord's goodness. "They will enter Zion with singing" (Isaiah 35:10). This is an invitation to worship and praise God for His faithfulness and love. Rejoicing is not just an emotional response but a choice to focus on God's blessings and promises.</w:t>
      </w:r>
    </w:p>
    <w:p w14:paraId="03866CD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joy into your daily life despite challenges, as encouraged in Isaiah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is emphasized in Isaiah 35, and how can it impact your perspective?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spread joy in your community, inspired by Isaiah 35? </w:t>
      </w:r>
    </w:p>
    <w:p w14:paraId="36F1D67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F18636"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DBE9BD0" w14:textId="77777777" w:rsidR="00FD4AAC" w:rsidRDefault="00FD4AAC" w:rsidP="00FD4AAC">
      <w:pPr>
        <w:spacing w:line="247" w:lineRule="auto"/>
        <w:rPr>
          <w:rFonts w:eastAsia="Times New Roman"/>
          <w:b/>
          <w:bCs/>
          <w:kern w:val="0"/>
          <w:sz w:val="21"/>
          <w:szCs w:val="21"/>
        </w:rPr>
      </w:pPr>
    </w:p>
    <w:p w14:paraId="570AB1D3" w14:textId="2BB6C55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End of Sorrow and Sighing</w:t>
      </w:r>
    </w:p>
    <w:p w14:paraId="5054C23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a promise of the end of sorrow: "Sorrow and sighing will flee" (Isaiah 35:10). This is a powerful reminder that in God's kingdom, pain and suffering are temporary. It encourages us to look forward to the day when God will wipe away every tear and make all things new.</w:t>
      </w:r>
    </w:p>
    <w:p w14:paraId="5EAACA2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joy and hope in your daily life despite ongoing challenges and sorrows?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support others in their journey towards joy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focus on future promises during times of personal struggle? </w:t>
      </w:r>
    </w:p>
    <w:p w14:paraId="59196F9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for the Future</w:t>
      </w:r>
    </w:p>
    <w:p w14:paraId="3FDBBE2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Ultimately, Isaiah 35 is a chapter of hope. It points to a future where God's kingdom is fully realized, where His people experience complete restoration and joy. This hope is anchored in the resurrection of Christ, the ultimate source of our salvation. As we live in anticipation of this future, we are called to share this hope with others, inviting them to experience the transformative power of God's love.</w:t>
      </w:r>
    </w:p>
    <w:p w14:paraId="6C1A3854"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 35 inspire you to find hope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transformed in your life, as described in Isaiah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joy and healing in Isaiah 35 matter for your future plans?</w:t>
      </w:r>
      <w:r w:rsidRPr="001B37DC">
        <w:br w:type="page"/>
      </w:r>
    </w:p>
    <w:p w14:paraId="44EFD2C5"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36 Teaching Points and Bible Study Questions</w:t>
      </w:r>
    </w:p>
    <w:p w14:paraId="3F75AAE8" w14:textId="346C4D4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the Lord, Not in Human Strength</w:t>
      </w:r>
    </w:p>
    <w:p w14:paraId="202A49D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36, we see the Assyrian king's representative, the Rabshakeh, trying to intimidate the people of Jerusalem by boasting about Assyria's military might. He questions their reliance on Egypt and their own strength. This is a powerful reminder that our ultimate trust should be in the Lord, not in human alliances or abilities. As Isaiah 36:5 says, "You claim to have a strategy and strength for war, but these are empty words." Our true strength comes from God, who is our refuge and fortress.</w:t>
      </w:r>
    </w:p>
    <w:p w14:paraId="11609D5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strengthen your trust in God when facing overwhelming challenges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human strength can lead to disappointment or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guidance over human advice in decision-making? </w:t>
      </w:r>
    </w:p>
    <w:p w14:paraId="42810EB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Faith Over Fear</w:t>
      </w:r>
    </w:p>
    <w:p w14:paraId="6C1D47F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Rabshakeh attempts to instill fear in the hearts of the Israelites by highlighting their seemingly hopeless situation. However, faith in God can overcome any fear. Isaiah 36:15 encourages us, "Do not let Hezekiah persuade you to trust in the LORD." This is a call to stand firm in faith, knowing that God is greater than any challenge we face.</w:t>
      </w:r>
    </w:p>
    <w:p w14:paraId="3A5F646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faith to overcome fear in challenging situations like Hezekiah faced in Isaiah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when confronted with intimidating threats or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fear seems overwhelming? </w:t>
      </w:r>
    </w:p>
    <w:p w14:paraId="08EA912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6ABBB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FCAA7B5" w14:textId="77777777" w:rsidR="00FD4AAC" w:rsidRDefault="00FD4AAC" w:rsidP="00FD4AAC">
      <w:pPr>
        <w:spacing w:line="247" w:lineRule="auto"/>
        <w:rPr>
          <w:rFonts w:eastAsia="Times New Roman"/>
          <w:b/>
          <w:bCs/>
          <w:kern w:val="0"/>
          <w:sz w:val="21"/>
          <w:szCs w:val="21"/>
        </w:rPr>
      </w:pPr>
    </w:p>
    <w:p w14:paraId="789C16A3" w14:textId="1AB0E84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Wise Leadership</w:t>
      </w:r>
    </w:p>
    <w:p w14:paraId="171D6D2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King Hezekiah's response to the Assyrian threat is a testament to wise leadership. Instead of panicking, he seeks the counsel of the prophet Isaiah and turns to God in prayer. This teaches us the value of seeking godly wisdom and guidance in times of crisis. Proverbs 11:14 reminds us,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w:t>
      </w:r>
    </w:p>
    <w:p w14:paraId="5EF0D6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wise leadership influence a community's response to external threats, as seen in Isaiah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do you think are essential for wise leadership during a crisis, based on Isaiah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effective communication play a crucial role in leadership, as demonstrated in Isaiah 36? </w:t>
      </w:r>
    </w:p>
    <w:p w14:paraId="586A261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7B44F52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Rabshakeh mocks the Israelites for relying on their God, comparing Him to the powerless idols of other nations. This highlights the futility of idolatry and the superiority of the one true God. Isaiah 36:18 warns, "Do not let Hezekiah mislead you when he says, ‘The LORD will deliver us.’" Yet, we know that God is not like the idols of wood and stone; He is the living God who hears and saves.</w:t>
      </w:r>
    </w:p>
    <w:p w14:paraId="1F7D07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idols instead of trusting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reliance on God over worldly idols? </w:t>
      </w:r>
    </w:p>
    <w:p w14:paraId="01FEE44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ED5DB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5E57028" w14:textId="77777777" w:rsidR="00FD4AAC" w:rsidRDefault="00FD4AAC" w:rsidP="00FD4AAC">
      <w:pPr>
        <w:spacing w:line="247" w:lineRule="auto"/>
        <w:rPr>
          <w:rFonts w:eastAsia="Times New Roman"/>
          <w:b/>
          <w:bCs/>
          <w:kern w:val="0"/>
          <w:sz w:val="21"/>
          <w:szCs w:val="21"/>
        </w:rPr>
      </w:pPr>
    </w:p>
    <w:p w14:paraId="1AA6ACA7" w14:textId="523211E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073A3F1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Assyrian envoy boasts of their conquests, claiming that no god has been able to withstand them. However, this narrative sets the stage for demonstrating God's sovereignty over all nations. Isaiah 36:20 asks, "Who among all the gods of these lands has delivered his land out of my hand, that the LORD should deliver Jerusalem out of my hand?" This rhetorical question is answered by God's ultimate deliverance, proving His supreme authority.</w:t>
      </w:r>
    </w:p>
    <w:p w14:paraId="324B4A0C" w14:textId="77777777" w:rsidR="00FD4AAC" w:rsidRDefault="00FD4AAC" w:rsidP="00FD4AAC">
      <w:pPr>
        <w:spacing w:line="247" w:lineRule="auto"/>
      </w:pPr>
      <w:r w:rsidRPr="00F6333B">
        <w:rPr>
          <w:rFonts w:eastAsia="Times New Roman"/>
          <w:kern w:val="0"/>
          <w:sz w:val="21"/>
          <w:szCs w:val="21"/>
        </w:rPr>
        <w:t>1. How can you trust God's sovereignty when facing national or global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fall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sovereign plans for your community?</w:t>
      </w:r>
    </w:p>
    <w:p w14:paraId="5DD899E9" w14:textId="1503150D"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Deception</w:t>
      </w:r>
    </w:p>
    <w:p w14:paraId="59957A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Rabshakeh uses deception to try to sway the people of Jerusalem, promising them peace and prosperity if they surrender. This is a reminder of the danger of being led astray by false promises. Isaiah 36:16-17 says, "Do not listen to Hezekiah. For this is what the king of Assyria says: Make peace with me and come out to me." We must be discerning and hold fast to God's truth.</w:t>
      </w:r>
    </w:p>
    <w:p w14:paraId="568782D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truth from deception in challenging situations like those faced by Hezekiah?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easily swayed by persuasive but deceptive messages?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against deception in your daily life? </w:t>
      </w:r>
    </w:p>
    <w:p w14:paraId="6300D2C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2EEC5B"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599F219" w14:textId="77777777" w:rsidR="00FD4AAC" w:rsidRDefault="00FD4AAC" w:rsidP="00FD4AAC">
      <w:pPr>
        <w:spacing w:line="247" w:lineRule="auto"/>
        <w:rPr>
          <w:rFonts w:eastAsia="Times New Roman"/>
          <w:b/>
          <w:bCs/>
          <w:kern w:val="0"/>
          <w:sz w:val="21"/>
          <w:szCs w:val="21"/>
        </w:rPr>
      </w:pPr>
    </w:p>
    <w:p w14:paraId="27B25B20" w14:textId="4C2E41A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Prophetic Voices</w:t>
      </w:r>
    </w:p>
    <w:p w14:paraId="005EB43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role as a prophet is crucial in this chapter. He provides guidance and reassurance to King Hezekiah and the people. This underscores the importance of listening to prophetic voices that align with God's Word. As 2 Peter 1:21 states, "For prophecy never had its origin in the human will, but prophets, though human, spoke from God as they were carried along by the Holy Spirit."</w:t>
      </w:r>
    </w:p>
    <w:p w14:paraId="4C356B4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and trust prophetic voices in challenging situations like those in Isaiah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prophetic voices are crucial during times of crisis and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36 about responding to conflicting messages from leaders and prophets? </w:t>
      </w:r>
    </w:p>
    <w:p w14:paraId="3861DBA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Deliverance</w:t>
      </w:r>
    </w:p>
    <w:p w14:paraId="1D33D7B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overwhelming odds, God promises deliverance to His people. This assurance is a recurring theme throughout Scripture, reminding us that God is faithful to save those who trust in Him. Isaiah 36 sets the stage for the miraculous deliverance that follows, reinforcing the truth of Psalm 34:17, "The righteous cry out, and the LORD hears them; He delivers them from all their troubles."</w:t>
      </w:r>
    </w:p>
    <w:p w14:paraId="68E6E5E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deliverance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promises can strengthen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assurance in moments of doubt? </w:t>
      </w:r>
    </w:p>
    <w:p w14:paraId="1EFAAFD1"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001DF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473DA6C" w14:textId="77777777" w:rsidR="00FD4AAC" w:rsidRDefault="00FD4AAC" w:rsidP="00FD4AAC">
      <w:pPr>
        <w:spacing w:line="247" w:lineRule="auto"/>
        <w:rPr>
          <w:rFonts w:eastAsia="Times New Roman"/>
          <w:b/>
          <w:bCs/>
          <w:kern w:val="0"/>
          <w:sz w:val="21"/>
          <w:szCs w:val="21"/>
        </w:rPr>
      </w:pPr>
    </w:p>
    <w:p w14:paraId="7D0F0D75" w14:textId="428B48C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Stand Firm in Faith</w:t>
      </w:r>
    </w:p>
    <w:p w14:paraId="45843E5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people of Jerusalem are called to stand firm in their faith, even when faced with threats and intimidation. This is a call for us today to remain steadfast in our beliefs, trusting in God's promises. Ephesians 6:13 encourages us, "Therefore take up the whole armor of God, that you may be able to withstand in the evil day, and having done all, to stand firm."</w:t>
      </w:r>
    </w:p>
    <w:p w14:paraId="7D58346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maintain faith when facing overwhelming challenges like Hezekiah did in Isaiah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standing firm in faith is crucial during times of doubt and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difficult situations? </w:t>
      </w:r>
    </w:p>
    <w:p w14:paraId="3BDEE7A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Belongs to God</w:t>
      </w:r>
    </w:p>
    <w:p w14:paraId="7169A6F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36 is a prelude to God's ultimate victory over the Assyrians, demonstrating that no earthly power can thwart His plans. This chapter reminds us that, in the end, God will triumph over all opposition. As Romans 8:31 declares, "If God is for us, who can be against us?" This is the hope and assurance we have in Christ, our victorious Savior.</w:t>
      </w:r>
    </w:p>
    <w:p w14:paraId="7D364B02"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ultimate victory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is crucial during times of uncertainty and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ultimate victory in your daily struggles?</w:t>
      </w:r>
      <w:r w:rsidRPr="001B37DC">
        <w:br w:type="page"/>
      </w:r>
    </w:p>
    <w:p w14:paraId="26E87574"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37 Teaching Points and Bible Study Questions</w:t>
      </w:r>
    </w:p>
    <w:p w14:paraId="3EEEA201" w14:textId="1B8F632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the Lord's Deliverance</w:t>
      </w:r>
    </w:p>
    <w:p w14:paraId="63C9E96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37, we see King Hezekiah faced with a dire threat from the Assyrian king, Sennacherib. Instead of succumbing to fear, Hezekiah turns to God in prayer. This teaches us the importance of trusting in the Lord's deliverance, no matter how overwhelming our circumstances may seem. As Isaiah 37:35 states, "I will defend this city and save it for My own sake and for the sake of My servant David." When we place our trust in God, He promises to be our defender.</w:t>
      </w:r>
    </w:p>
    <w:p w14:paraId="540C544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strengthen your trust in God's deliverance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is crucial when facing overwhelming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deliverance in everyday situations? </w:t>
      </w:r>
    </w:p>
    <w:p w14:paraId="780B3B8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61F6B7C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response to the Assyrian threat was to go to the house of the Lord and pray. This demonstrates the power of prayer in our lives. When we face challenges, turning to God in prayer can bring peace and clarity. Isaiah 37:15 shows Hezekiah's heartfelt plea: "And Hezekiah prayed to the LORD." Prayer is our direct line to the Creator, and it can change the course of events.</w:t>
      </w:r>
    </w:p>
    <w:p w14:paraId="50F5272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Hezekiah's approach to prayer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prayer was effective in changing the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 about trusting God in seemingly impossible situations? </w:t>
      </w:r>
    </w:p>
    <w:p w14:paraId="1F41010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A2E50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AD8558C" w14:textId="77777777" w:rsidR="00FD4AAC" w:rsidRDefault="00FD4AAC" w:rsidP="00FD4AAC">
      <w:pPr>
        <w:spacing w:line="247" w:lineRule="auto"/>
        <w:rPr>
          <w:rFonts w:eastAsia="Times New Roman"/>
          <w:b/>
          <w:bCs/>
          <w:kern w:val="0"/>
          <w:sz w:val="21"/>
          <w:szCs w:val="21"/>
        </w:rPr>
      </w:pPr>
    </w:p>
    <w:p w14:paraId="67EB1505" w14:textId="65391B4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 Hears and Responds</w:t>
      </w:r>
    </w:p>
    <w:p w14:paraId="4092609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One of the most comforting lessons from Isaiah 37 is that God hears our prayers and responds. In verse 21, the prophet Isaiah delivers God's message to Hezekiah: "Because you have prayed to Me concerning Sennacherib king of Assyria, this is the word the LORD has spoken against him." This reassures us that our prayers do not fall on deaf ears; God listens and acts according to His will.</w:t>
      </w:r>
    </w:p>
    <w:p w14:paraId="4A8F8F4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Hezekiah's approach to prayer in your own life when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responded to Hezekiah's prayer, and how does this influence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response to Hezekiah about trusting in divine timing? </w:t>
      </w:r>
    </w:p>
    <w:p w14:paraId="0077EF7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Arrogance</w:t>
      </w:r>
    </w:p>
    <w:p w14:paraId="142A277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Sennacherib's arrogance is evident as he boasts against the Lord. However, Isaiah 37:23 reminds us of the futility of human pride: "Whom have you taunted and blasphemed? Against whom have you raised your voice and lifted your eyes in pride? Against the Holy One of Israel!" This serves as a reminder that no human power can stand against the Almighty.</w:t>
      </w:r>
    </w:p>
    <w:p w14:paraId="30397A9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human arrogance in Isaiah 37 help you approach challenges with humility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human strength alone often leads to failure, as seen in Isaiah 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37 about trusting divine guidance over human arrogance in decision-making? </w:t>
      </w:r>
    </w:p>
    <w:p w14:paraId="73D58B0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C429F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64BE07C" w14:textId="77777777" w:rsidR="00FD4AAC" w:rsidRDefault="00FD4AAC" w:rsidP="00FD4AAC">
      <w:pPr>
        <w:spacing w:line="247" w:lineRule="auto"/>
        <w:rPr>
          <w:rFonts w:eastAsia="Times New Roman"/>
          <w:b/>
          <w:bCs/>
          <w:kern w:val="0"/>
          <w:sz w:val="21"/>
          <w:szCs w:val="21"/>
        </w:rPr>
      </w:pPr>
    </w:p>
    <w:p w14:paraId="281FECB3" w14:textId="2F89D8B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6BC84CF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37 highlights God's sovereignty over all nations. Despite Assyria's might, God declares His control over their actions. In verse 26, God says, "Have you not heard? Long ago I ordained it. In days of old I planned it; now I have brought it to pass." This reassures us that God is in control, orchestrating events according to His divine plan.</w:t>
      </w:r>
    </w:p>
    <w:p w14:paraId="7F7D4DE7" w14:textId="77777777" w:rsidR="00FD4AAC" w:rsidRDefault="00FD4AAC" w:rsidP="00FD4AAC">
      <w:pPr>
        <w:spacing w:line="247" w:lineRule="auto"/>
      </w:pPr>
      <w:r w:rsidRPr="00F6333B">
        <w:rPr>
          <w:rFonts w:eastAsia="Times New Roman"/>
          <w:kern w:val="0"/>
          <w:sz w:val="21"/>
          <w:szCs w:val="21"/>
        </w:rPr>
        <w:t>1. How can you trust God's sovereignty when facing national or global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fall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sovereign plans for your community?</w:t>
      </w:r>
    </w:p>
    <w:p w14:paraId="09C7B4F3" w14:textId="47DCDFAA"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4D75746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humility is a key lesson in Isaiah 37. Instead of relying on his own strength, he humbles himself before God. This humility is crucial for us as well. James 4:10 echoes this sentiment: "Humble yourselves before the Lord, and He will exalt you." When we acknowledge our dependence on God, we open ourselves to His guidance and blessings.</w:t>
      </w:r>
    </w:p>
    <w:p w14:paraId="2DFFF1C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practicing humility in challenging situations, like Hezekiah, strengthen your faith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seeking guidance or deliverance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humility in crisis to apply in your daily interactions? </w:t>
      </w:r>
    </w:p>
    <w:p w14:paraId="196B84D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CACD9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6C46A03" w14:textId="77777777" w:rsidR="00FD4AAC" w:rsidRDefault="00FD4AAC" w:rsidP="00FD4AAC">
      <w:pPr>
        <w:spacing w:line="247" w:lineRule="auto"/>
        <w:rPr>
          <w:rFonts w:eastAsia="Times New Roman"/>
          <w:b/>
          <w:bCs/>
          <w:kern w:val="0"/>
          <w:sz w:val="21"/>
          <w:szCs w:val="21"/>
        </w:rPr>
      </w:pPr>
    </w:p>
    <w:p w14:paraId="4EEC49DF" w14:textId="5D3DCBE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59DAC84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promise to defend Jerusalem is fulfilled in a miraculous way. Isaiah 37:36 recounts, "Then the angel of the LORD went out and struck down 185,000 men in the camp of the Assyrians." This demonstrates God's faithfulness to His promises. When God makes a promise, He keeps it, and we can rely on His word.</w:t>
      </w:r>
    </w:p>
    <w:p w14:paraId="3942249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faithfulness in challenging situations like Hezekiah did in Isaiah 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remind yourself of God's promises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Hezekiah's response to crisis demonstrates reliance on God's faithfulness? </w:t>
      </w:r>
    </w:p>
    <w:p w14:paraId="39824B5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5690E89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role as a prophet is crucial in this chapter. He serves as God's messenger, delivering His words to Hezekiah. This highlights the importance of listening to those who speak God's truth. Prophets like Isaiah remind us of God's will and guide us in our spiritual journey.</w:t>
      </w:r>
    </w:p>
    <w:p w14:paraId="103824E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guidance from modern-day prophets in challenging situations like Hezekiah did with Isaiah?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deliver messages instead of speaking directly to everyone?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Isaiah's role that applies to being a messenger of hope today? </w:t>
      </w:r>
    </w:p>
    <w:p w14:paraId="6B31B268"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8C8179"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7B84AB6" w14:textId="77777777" w:rsidR="00FD4AAC" w:rsidRDefault="00FD4AAC" w:rsidP="00FD4AAC">
      <w:pPr>
        <w:spacing w:line="247" w:lineRule="auto"/>
        <w:rPr>
          <w:rFonts w:eastAsia="Times New Roman"/>
          <w:b/>
          <w:bCs/>
          <w:kern w:val="0"/>
          <w:sz w:val="21"/>
          <w:szCs w:val="21"/>
        </w:rPr>
      </w:pPr>
    </w:p>
    <w:p w14:paraId="54ED6ECA" w14:textId="444FE2B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Defying God</w:t>
      </w:r>
    </w:p>
    <w:p w14:paraId="33C01B4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Sennacherib's downfall is a stark reminder of the consequences of defying God. His arrogance leads to his defeat, illustrating that rebellion against God ultimately leads to ruin. Isaiah 37:38 concludes with Sennacherib's demise: "One day, while he was worshiping in the temple of his god </w:t>
      </w:r>
      <w:proofErr w:type="spellStart"/>
      <w:r w:rsidRPr="00F6333B">
        <w:rPr>
          <w:rFonts w:eastAsia="Times New Roman"/>
          <w:kern w:val="0"/>
          <w:sz w:val="21"/>
          <w:szCs w:val="21"/>
        </w:rPr>
        <w:t>Nisroch</w:t>
      </w:r>
      <w:proofErr w:type="spellEnd"/>
      <w:r w:rsidRPr="00F6333B">
        <w:rPr>
          <w:rFonts w:eastAsia="Times New Roman"/>
          <w:kern w:val="0"/>
          <w:sz w:val="21"/>
          <w:szCs w:val="21"/>
        </w:rPr>
        <w:t xml:space="preserve">, his sons Adrammelech and </w:t>
      </w:r>
      <w:proofErr w:type="spellStart"/>
      <w:r w:rsidRPr="00F6333B">
        <w:rPr>
          <w:rFonts w:eastAsia="Times New Roman"/>
          <w:kern w:val="0"/>
          <w:sz w:val="21"/>
          <w:szCs w:val="21"/>
        </w:rPr>
        <w:t>Sharezer</w:t>
      </w:r>
      <w:proofErr w:type="spellEnd"/>
      <w:r w:rsidRPr="00F6333B">
        <w:rPr>
          <w:rFonts w:eastAsia="Times New Roman"/>
          <w:kern w:val="0"/>
          <w:sz w:val="21"/>
          <w:szCs w:val="21"/>
        </w:rPr>
        <w:t xml:space="preserve"> struck him down with the sword." This serves as a warning to remain faithful to God.</w:t>
      </w:r>
    </w:p>
    <w:p w14:paraId="6BE3D2E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avoid defying God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Hezekiah's response to threats against his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power lead to better outcomes than relying on human strength? </w:t>
      </w:r>
    </w:p>
    <w:p w14:paraId="1E1ECCC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Protection</w:t>
      </w:r>
    </w:p>
    <w:p w14:paraId="1EA28E4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Finally, Isaiah 37 assures us of God's protection over His people. Despite the threats and challenges we </w:t>
      </w:r>
      <w:proofErr w:type="gramStart"/>
      <w:r w:rsidRPr="00F6333B">
        <w:rPr>
          <w:rFonts w:eastAsia="Times New Roman"/>
          <w:kern w:val="0"/>
          <w:sz w:val="21"/>
          <w:szCs w:val="21"/>
        </w:rPr>
        <w:t>face,</w:t>
      </w:r>
      <w:proofErr w:type="gramEnd"/>
      <w:r w:rsidRPr="00F6333B">
        <w:rPr>
          <w:rFonts w:eastAsia="Times New Roman"/>
          <w:kern w:val="0"/>
          <w:sz w:val="21"/>
          <w:szCs w:val="21"/>
        </w:rPr>
        <w:t xml:space="preserve"> God is our refuge and strength. Psalm 46:1 beautifully captures this promise: "God is our refuge and strength, an ever-present help in times of trouble." We can find peace and security in His unwavering protection.</w:t>
      </w:r>
    </w:p>
    <w:p w14:paraId="5D3975DD"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promise of protection in your daily challenges and fears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change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protection when facing overwhelming situations?</w:t>
      </w:r>
      <w:r w:rsidRPr="001B37DC">
        <w:br w:type="page"/>
      </w:r>
    </w:p>
    <w:p w14:paraId="006B75FB"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38 Teaching Points and Bible Study Questions</w:t>
      </w:r>
    </w:p>
    <w:p w14:paraId="3599D7BB" w14:textId="0416FA9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Prayer</w:t>
      </w:r>
    </w:p>
    <w:p w14:paraId="69F5E79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38, we witness the profound impact of prayer in the life of King Hezekiah. When faced with a terminal illness, Hezekiah turned to God in earnest prayer. His heartfelt plea was heard, and God granted him an additional fifteen years of life. This reminds us of the power of prayer and the importance of turning to God in times of need. As James 5:16 says, "The prayer of a righteous man has great power to prevail."</w:t>
      </w:r>
    </w:p>
    <w:p w14:paraId="19C27C2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Hezekiah's prayer in Isaiah 38 inspire your personal prayer life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responded to Hezekiah's prayer, and how does this influence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prayer a more powerful part of your daily routine? </w:t>
      </w:r>
    </w:p>
    <w:p w14:paraId="5522888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Life</w:t>
      </w:r>
    </w:p>
    <w:p w14:paraId="28DCE6D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story is a testament to God’s ultimate control over life and death. Despite the dire prognosis, God intervened and altered the course of Hezekiah’s life. This serves as a reminder that our lives are in God’s hands, and He has the authority to change any situation according to His will. As Isaiah 38:5 states, "I have heard your prayer; I have seen your tears. Behold, I will add fifteen years to your life."</w:t>
      </w:r>
    </w:p>
    <w:p w14:paraId="3D9044E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timing in your life when facing uncertainty or illness?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through life's challenges and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control over life impact your daily decisions and priorities? </w:t>
      </w:r>
    </w:p>
    <w:p w14:paraId="102D6DF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74140E"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53AA831" w14:textId="77777777" w:rsidR="00FD4AAC" w:rsidRDefault="00FD4AAC" w:rsidP="00FD4AAC">
      <w:pPr>
        <w:spacing w:line="247" w:lineRule="auto"/>
        <w:rPr>
          <w:rFonts w:eastAsia="Times New Roman"/>
          <w:b/>
          <w:bCs/>
          <w:kern w:val="0"/>
          <w:sz w:val="21"/>
          <w:szCs w:val="21"/>
        </w:rPr>
      </w:pPr>
    </w:p>
    <w:p w14:paraId="62B055B7" w14:textId="6032502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Gratitude</w:t>
      </w:r>
    </w:p>
    <w:p w14:paraId="21D53AB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After his recovery, Hezekiah expressed profound gratitude to God. His psalm of thanksgiving in Isaiah 38:19 highlights the importance of acknowledging God’s blessings: "The living, only the living can thank You, as I do today." Gratitude not only honors God but also enriches our own lives by keeping us focused on His goodness.</w:t>
      </w:r>
    </w:p>
    <w:p w14:paraId="0C3AC4F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gratitude into your daily routine like Hezekiah did after his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is important in strengthening your faith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God's mercy that applies to your life today? </w:t>
      </w:r>
    </w:p>
    <w:p w14:paraId="45A317F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Humility</w:t>
      </w:r>
    </w:p>
    <w:p w14:paraId="1CDA34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illness brought him to a place of humility, where he recognized his dependence on God. This humility is crucial for spiritual growth and aligns with the biblical principle that God opposes the proud but gives grace to the humble (James 4:6). Hezekiah’s story encourages us to approach God with a humble heart, acknowledging our need for His guidance and mercy.</w:t>
      </w:r>
    </w:p>
    <w:p w14:paraId="7A254B3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practicing humility in difficult times change your perspective and response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humility that can be applied to your daily life? </w:t>
      </w:r>
    </w:p>
    <w:p w14:paraId="2ADE0A9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E2EDE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82474EE" w14:textId="77777777" w:rsidR="00FD4AAC" w:rsidRDefault="00FD4AAC" w:rsidP="00FD4AAC">
      <w:pPr>
        <w:spacing w:line="247" w:lineRule="auto"/>
        <w:rPr>
          <w:rFonts w:eastAsia="Times New Roman"/>
          <w:b/>
          <w:bCs/>
          <w:kern w:val="0"/>
          <w:sz w:val="21"/>
          <w:szCs w:val="21"/>
        </w:rPr>
      </w:pPr>
    </w:p>
    <w:p w14:paraId="03C344B1" w14:textId="48CCE97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Faith in Healing</w:t>
      </w:r>
    </w:p>
    <w:p w14:paraId="752EE75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healing was not just a result of his prayer but also his faith in God’s ability to heal. His trust in God’s promises is a powerful example of how faith can lead to miraculous outcomes. As Jesus said in Matthew 21:22, "If you believe, you will receive whatever you ask for in prayer."</w:t>
      </w:r>
    </w:p>
    <w:p w14:paraId="5BD7D6AC" w14:textId="77777777" w:rsidR="00FD4AAC" w:rsidRDefault="00FD4AAC" w:rsidP="00FD4AAC">
      <w:pPr>
        <w:spacing w:line="247" w:lineRule="auto"/>
      </w:pPr>
      <w:r w:rsidRPr="00F6333B">
        <w:rPr>
          <w:rFonts w:eastAsia="Times New Roman"/>
          <w:kern w:val="0"/>
          <w:sz w:val="21"/>
          <w:szCs w:val="21"/>
        </w:rPr>
        <w:t>1. How can faith influence your approach to seeking healing in difficult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role does prayer play in strengthening your faith during health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faith is essential in experiencing both physical and spiritual healing?</w:t>
      </w:r>
    </w:p>
    <w:p w14:paraId="3C0A9686" w14:textId="1DAEF41E"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God’s Promises</w:t>
      </w:r>
    </w:p>
    <w:p w14:paraId="7D3D670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38, God gives Hezekiah a sign to confirm His promise of healing. This underscores the reliability of God’s promises and His willingness to reassure us of His faithfulness. As 2 Corinthians 1:20 affirms, "For all the promises of God are 'Yes' in Christ."</w:t>
      </w:r>
    </w:p>
    <w:p w14:paraId="37A7256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assurance of God's promises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crucial for maintaining hope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God's promise that impacts your faith journey? </w:t>
      </w:r>
    </w:p>
    <w:p w14:paraId="564A65C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4E678E"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CBEB46B" w14:textId="77777777" w:rsidR="00FD4AAC" w:rsidRDefault="00FD4AAC" w:rsidP="00FD4AAC">
      <w:pPr>
        <w:spacing w:line="247" w:lineRule="auto"/>
        <w:rPr>
          <w:rFonts w:eastAsia="Times New Roman"/>
          <w:b/>
          <w:bCs/>
          <w:kern w:val="0"/>
          <w:sz w:val="21"/>
          <w:szCs w:val="21"/>
        </w:rPr>
      </w:pPr>
    </w:p>
    <w:p w14:paraId="2253C05C" w14:textId="1FE76FF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Impact of Testimony</w:t>
      </w:r>
    </w:p>
    <w:p w14:paraId="0207434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recovery and his subsequent testimony served as a powerful witness to God’s power and mercy. Sharing our own experiences of God’s intervention can inspire and encourage others in their faith journey. As Revelation 12:11 states, "They have conquered him by the blood of the Lamb and by the word of their testimony."</w:t>
      </w:r>
    </w:p>
    <w:p w14:paraId="6BAC6A3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sharing personal testimonies of healing impact others' faith and trust in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testimony was significant for his community's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God's intervention in your own life situations? </w:t>
      </w:r>
    </w:p>
    <w:p w14:paraId="5074542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Reminder of Mortality</w:t>
      </w:r>
    </w:p>
    <w:p w14:paraId="19CDD46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illness was a stark reminder of human mortality. It prompted him to reflect on the brevity of life and the importance of living with an eternal perspective. Psalm 90:12 echoes this sentiment: "Teach us to number our days, that we may gain a heart of wisdom."</w:t>
      </w:r>
    </w:p>
    <w:p w14:paraId="085A6B0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acknowledging our mortality influence the way we prioritize our daily activities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or change in your life when reminded of your mortality?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mortality often lead to a deeper appreciation for the present moment? </w:t>
      </w:r>
    </w:p>
    <w:p w14:paraId="4FF814AD"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23B17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C856650" w14:textId="77777777" w:rsidR="00FD4AAC" w:rsidRDefault="00FD4AAC" w:rsidP="00FD4AAC">
      <w:pPr>
        <w:spacing w:line="247" w:lineRule="auto"/>
        <w:rPr>
          <w:rFonts w:eastAsia="Times New Roman"/>
          <w:b/>
          <w:bCs/>
          <w:kern w:val="0"/>
          <w:sz w:val="21"/>
          <w:szCs w:val="21"/>
        </w:rPr>
      </w:pPr>
    </w:p>
    <w:p w14:paraId="0FC7DB4F" w14:textId="095C145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0135264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Throughout Hezekiah’s ordeal, God’s presence was a source of comfort and strength. Isaiah 38:17 beautifully captures this assurance: "Surely it was for my benefit that I suffered such anguish. In Your love,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kept me from the pit of destruction." This reminds us that God is always with us, even in our darkest moments.</w:t>
      </w:r>
    </w:p>
    <w:p w14:paraId="6F0AAE6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assurance of God's presence during challenging times like Hezekiah did in Isaiah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prayer was pivotal in experiencing God's presence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in daily life? </w:t>
      </w:r>
    </w:p>
    <w:p w14:paraId="07D0ED1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Praise</w:t>
      </w:r>
    </w:p>
    <w:p w14:paraId="7523C08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Hezekiah’s story concludes with a call to praise God for His goodness and faithfulness. Isaiah 38:20 declares, "The LORD will save me, and we will sing with stringed instruments all the days of our lives in the house of the LORD." Praise is a fitting response to God’s work in our lives, and it draws us closer to Him, filling our hearts with joy and gratitude.</w:t>
      </w:r>
    </w:p>
    <w:p w14:paraId="779CDD17"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even during challenging times like Hezekiah's illness?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recovery led to a renewed call to praise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Hezekiah's response to God's intervention that inspires your own praise?</w:t>
      </w:r>
      <w:r w:rsidRPr="001B37DC">
        <w:br w:type="page"/>
      </w:r>
    </w:p>
    <w:p w14:paraId="57DABF74"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39 Teaching Points and Bible Study Questions</w:t>
      </w:r>
    </w:p>
    <w:p w14:paraId="7DEFA7F8" w14:textId="14B2C59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Danger of Pride</w:t>
      </w:r>
    </w:p>
    <w:p w14:paraId="6E0BC55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39, we see King Hezekiah's pride on full display as he shows off his wealth and treasures to the envoys from Babylon. This serves as a reminder that pride can lead us astray and cause us to make unwise decisions. As Proverbs 16:18 warns, "Pride goes before destruction, and a haughty spirit before a fall." Let us remain humble and give glory to God in all things.</w:t>
      </w:r>
    </w:p>
    <w:p w14:paraId="549E51F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guard against pride when sharing personal achievements or blessings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negative consequences in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humble and grateful in times of success? </w:t>
      </w:r>
    </w:p>
    <w:p w14:paraId="58BBC6A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Discernment</w:t>
      </w:r>
    </w:p>
    <w:p w14:paraId="36C0BE8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lack of discernment in revealing his kingdom's treasures to foreign envoys highlights the need for wisdom in our interactions. James 1:5 encourages us, "If any of you lacks wisdom, let him ask of God, who gives generously to all without reproach, and it will be given to him." Seek God's guidance in every decision to avoid unnecessary pitfalls.</w:t>
      </w:r>
    </w:p>
    <w:p w14:paraId="1B5ADE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discernment when sharing personal achievements or blessings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in evaluating the intentions of those seeking information from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experience to improve your decision-making in revealing personal matters? </w:t>
      </w:r>
    </w:p>
    <w:p w14:paraId="65A8EAF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3A780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368523F" w14:textId="77777777" w:rsidR="00FD4AAC" w:rsidRDefault="00FD4AAC" w:rsidP="00FD4AAC">
      <w:pPr>
        <w:spacing w:line="247" w:lineRule="auto"/>
        <w:rPr>
          <w:rFonts w:eastAsia="Times New Roman"/>
          <w:b/>
          <w:bCs/>
          <w:kern w:val="0"/>
          <w:sz w:val="21"/>
          <w:szCs w:val="21"/>
        </w:rPr>
      </w:pPr>
    </w:p>
    <w:p w14:paraId="0814903D" w14:textId="6C1C43F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Short-Sightedness</w:t>
      </w:r>
    </w:p>
    <w:p w14:paraId="17EE18F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Hezekiah's actions had long-term consequences for his descendants, as Isaiah prophesied that the Babylonians would eventually carry off </w:t>
      </w:r>
      <w:proofErr w:type="gramStart"/>
      <w:r w:rsidRPr="00F6333B">
        <w:rPr>
          <w:rFonts w:eastAsia="Times New Roman"/>
          <w:kern w:val="0"/>
          <w:sz w:val="21"/>
          <w:szCs w:val="21"/>
        </w:rPr>
        <w:t>everything</w:t>
      </w:r>
      <w:proofErr w:type="gramEnd"/>
      <w:r w:rsidRPr="00F6333B">
        <w:rPr>
          <w:rFonts w:eastAsia="Times New Roman"/>
          <w:kern w:val="0"/>
          <w:sz w:val="21"/>
          <w:szCs w:val="21"/>
        </w:rPr>
        <w:t xml:space="preserve"> he showed them. This teaches us to consider the future impact of our choices. As Galatians 6:7 reminds us, "Do not be deceived: God is not mocked. Whatever a man sows, he will reap in return."</w:t>
      </w:r>
    </w:p>
    <w:p w14:paraId="2440033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avoid making decisions that prioritize immediate benefits over long-term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short-sightedness often leads to unforeseen negative outcomes in personal and community contexts?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39 to help prioritize future generations in your decision-making? </w:t>
      </w:r>
    </w:p>
    <w:p w14:paraId="46C8F04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Repentance</w:t>
      </w:r>
    </w:p>
    <w:p w14:paraId="25B6F20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Although Isaiah 39 does not explicitly mention Hezekiah's repentance, the broader narrative of his life shows that turning back to God is always the right choice. 1 John 1:9 assures us, "If we confess our sins, He is faithful and just to forgive us our sins and to cleanse us from all unrighteousness." Embrace repentance as a path to restoration.</w:t>
      </w:r>
    </w:p>
    <w:p w14:paraId="76705B7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healthy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and growth? </w:t>
      </w:r>
    </w:p>
    <w:p w14:paraId="29524A1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E76E3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0104A94" w14:textId="77777777" w:rsidR="00FD4AAC" w:rsidRDefault="00FD4AAC" w:rsidP="00FD4AAC">
      <w:pPr>
        <w:spacing w:line="247" w:lineRule="auto"/>
        <w:rPr>
          <w:rFonts w:eastAsia="Times New Roman"/>
          <w:b/>
          <w:bCs/>
          <w:kern w:val="0"/>
          <w:sz w:val="21"/>
          <w:szCs w:val="21"/>
        </w:rPr>
      </w:pPr>
    </w:p>
    <w:p w14:paraId="4F71213E" w14:textId="2D7C2E7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God's Sovereignty</w:t>
      </w:r>
    </w:p>
    <w:p w14:paraId="4215390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prophecy about the future Babylonian captivity underscores God's control over history. He knows the end from the beginning, as Isaiah 46:10 declares, "I make known the end from the beginning, from ancient times, what is still to come." Trust in God's sovereign plan, even when circumstances seem uncertain.</w:t>
      </w:r>
    </w:p>
    <w:p w14:paraId="1840EBB4" w14:textId="77777777" w:rsidR="00FD4AAC" w:rsidRDefault="00FD4AAC" w:rsidP="00FD4AAC">
      <w:pPr>
        <w:spacing w:line="247" w:lineRule="auto"/>
      </w:pPr>
      <w:r w:rsidRPr="00F6333B">
        <w:rPr>
          <w:rFonts w:eastAsia="Times New Roman"/>
          <w:kern w:val="0"/>
          <w:sz w:val="21"/>
          <w:szCs w:val="21"/>
        </w:rPr>
        <w:t>1. How can recognizing God's sovereignty in Isaiah 39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sovereignty when facing unexpected challenges or setbacks?</w:t>
      </w:r>
    </w:p>
    <w:p w14:paraId="265B1D58" w14:textId="4959E206"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Prophecy</w:t>
      </w:r>
    </w:p>
    <w:p w14:paraId="10818A7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words to Hezekiah remind us of the power and accuracy of biblical prophecy. God's Word is living and active, as Hebrews 4:12 states, and it speaks truth into our lives. Let us study Scripture diligently, allowing it to guide and shape our understanding of the world.</w:t>
      </w:r>
    </w:p>
    <w:p w14:paraId="54AACF3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prophecy in Isaiah 39 influence your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communicate future events to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prophecy that applies to your life? </w:t>
      </w:r>
    </w:p>
    <w:p w14:paraId="2D5A09F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64DAD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309670E" w14:textId="77777777" w:rsidR="00FD4AAC" w:rsidRDefault="00FD4AAC" w:rsidP="00FD4AAC">
      <w:pPr>
        <w:spacing w:line="247" w:lineRule="auto"/>
        <w:rPr>
          <w:rFonts w:eastAsia="Times New Roman"/>
          <w:b/>
          <w:bCs/>
          <w:kern w:val="0"/>
          <w:sz w:val="21"/>
          <w:szCs w:val="21"/>
        </w:rPr>
      </w:pPr>
    </w:p>
    <w:p w14:paraId="37DCBA8A" w14:textId="242D25A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Stewardship</w:t>
      </w:r>
    </w:p>
    <w:p w14:paraId="29ED0B2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failure to wisely steward his resources serves as a cautionary tale. We are called to be faithful stewards of all that God has entrusted to us. As 1 Peter 4:10 instructs, "As each has received a gift, use it to serve one another, as good stewards of God's varied grace."</w:t>
      </w:r>
    </w:p>
    <w:p w14:paraId="05D110B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Hezekiah's experience to improve your stewardship of personal resources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transparency is crucial in managing what God has entrusted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responsible stewardship principles? </w:t>
      </w:r>
    </w:p>
    <w:p w14:paraId="407BE00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Accountability</w:t>
      </w:r>
    </w:p>
    <w:p w14:paraId="6B4E3D5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Hezekiah's actions went unchecked, leading to negative consequences. This highlights the importance of accountability in our lives. Proverbs 27:17 tells us, "As iron sharpens iron, so one man sharpens another." Surround yourself with godly counsel to help you stay on the right path.</w:t>
      </w:r>
    </w:p>
    <w:p w14:paraId="33931EE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transparency in your actions to avoid Hezekiah's mistake of showing all his treasures?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preventing pride and overconfidence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guidance and accountability before making significant decisions? </w:t>
      </w:r>
    </w:p>
    <w:p w14:paraId="4675422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2A302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098D203" w14:textId="77777777" w:rsidR="00FD4AAC" w:rsidRDefault="00FD4AAC" w:rsidP="00FD4AAC">
      <w:pPr>
        <w:spacing w:line="247" w:lineRule="auto"/>
        <w:rPr>
          <w:rFonts w:eastAsia="Times New Roman"/>
          <w:b/>
          <w:bCs/>
          <w:kern w:val="0"/>
          <w:sz w:val="21"/>
          <w:szCs w:val="21"/>
        </w:rPr>
      </w:pPr>
    </w:p>
    <w:p w14:paraId="2E161D20" w14:textId="73856C4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Impact of Legacy</w:t>
      </w:r>
    </w:p>
    <w:p w14:paraId="216822D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prophecy concerning Hezekiah's descendants reminds us that our actions can affect future generations. Psalm 78:4 encourages us to "tell the next generation the praiseworthy deeds of the LORD, His power, and the wonders He has done." Live in a way that leaves a godly legacy for those who come after you.</w:t>
      </w:r>
    </w:p>
    <w:p w14:paraId="330DD0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Hezekiah's actions in Isaiah 39 influence your understanding of personal legacy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behind for future generations based on Hezekiah's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considering the long-term impact of your decisions matter in shaping your legacy? </w:t>
      </w:r>
    </w:p>
    <w:p w14:paraId="3415C64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42638C7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Hezekiah's shortcomings, God's faithfulness to His people remains steadfast. Lamentations 3:22-23 reassures us, "Because of the LORD's loving devotion we are not consumed, for His mercies never fail. They are new every morning; great is Your faithfulness!" Trust in God's unwavering love and mercy, no matter the circumstances.</w:t>
      </w:r>
    </w:p>
    <w:p w14:paraId="0011B8A9"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faithfulness when facing uncertain future challenges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remind yourself of God's past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faithfulness is crucial during times of prosperity and success?</w:t>
      </w:r>
      <w:r w:rsidRPr="001B37DC">
        <w:br w:type="page"/>
      </w:r>
    </w:p>
    <w:p w14:paraId="42E5DAAD"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40 Teaching Points and Bible Study Questions</w:t>
      </w:r>
    </w:p>
    <w:p w14:paraId="0702E9EE" w14:textId="61BDA9A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Majesty of God’s Creation</w:t>
      </w:r>
    </w:p>
    <w:p w14:paraId="15D510B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40 opens with a reminder of the grandeur of God’s creation. The chapter paints a vivid picture of the universe, emphasizing that God is the ultimate architect. "Who has measured the waters in the hollow of His hand, or marked off the heavens with the span of His hand?" (Isaiah 40:12). This verse invites us to marvel at the intricacy and vastness of the world around us, encouraging us to see God’s hand in every detail of creation.</w:t>
      </w:r>
    </w:p>
    <w:p w14:paraId="29EF6B1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observing nature help you appreciate the majesty of God's creation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creation can influence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connect more deeply with God's creation this week? </w:t>
      </w:r>
    </w:p>
    <w:p w14:paraId="60EB273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Comfort of God’s Presence</w:t>
      </w:r>
    </w:p>
    <w:p w14:paraId="384B6F9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begins with a message of comfort: "Comfort, comfort My people, says your God" (Isaiah 40:1). This assurance is a reminder that God is always near, offering solace and peace in times of trouble. His presence is a constant source of strength, encouraging us to lean on Him when life feels overwhelming.</w:t>
      </w:r>
    </w:p>
    <w:p w14:paraId="4105108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experience God's comfort in times of personal struggle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described as comforting in Isaiah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comforting presence? </w:t>
      </w:r>
    </w:p>
    <w:p w14:paraId="7E732C6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A89B6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26E9FE2" w14:textId="77777777" w:rsidR="00FD4AAC" w:rsidRDefault="00FD4AAC" w:rsidP="00FD4AAC">
      <w:pPr>
        <w:spacing w:line="247" w:lineRule="auto"/>
        <w:rPr>
          <w:rFonts w:eastAsia="Times New Roman"/>
          <w:b/>
          <w:bCs/>
          <w:kern w:val="0"/>
          <w:sz w:val="21"/>
          <w:szCs w:val="21"/>
        </w:rPr>
      </w:pPr>
    </w:p>
    <w:p w14:paraId="7A5803F9" w14:textId="4C5E8DB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Word</w:t>
      </w:r>
    </w:p>
    <w:p w14:paraId="1D9D6E1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40 highlights the enduring power of God’s Word: "The grass withers and the flowers fall, but the word of our God stands forever" (Isaiah 40:8). This verse reassures us that while the world around us may change, God’s promises remain steadfast. His Word is a reliable foundation upon which we can build our lives.</w:t>
      </w:r>
    </w:p>
    <w:p w14:paraId="3B95C50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enduring nature of God's Word to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powerful and everlasting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God's Word for guidance? </w:t>
      </w:r>
    </w:p>
    <w:p w14:paraId="7BB4280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Incomparable Nature of God</w:t>
      </w:r>
    </w:p>
    <w:p w14:paraId="4970A53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emphasizes that there is no one like God: "To whom will you compare Me, or who is My equal?" says the Holy One (Isaiah 40:25). This rhetorical question challenges us to recognize God’s uniqueness and sovereignty, reminding us that He is beyond comparison and worthy of our worship and reverence.</w:t>
      </w:r>
    </w:p>
    <w:p w14:paraId="017F98B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incomparable nature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unmatched wisdom and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uniqueness help you find peace in challenging situations? </w:t>
      </w:r>
    </w:p>
    <w:p w14:paraId="0057984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48884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C34B1D5" w14:textId="77777777" w:rsidR="00FD4AAC" w:rsidRDefault="00FD4AAC" w:rsidP="00FD4AAC">
      <w:pPr>
        <w:spacing w:line="247" w:lineRule="auto"/>
        <w:rPr>
          <w:rFonts w:eastAsia="Times New Roman"/>
          <w:b/>
          <w:bCs/>
          <w:kern w:val="0"/>
          <w:sz w:val="21"/>
          <w:szCs w:val="21"/>
        </w:rPr>
      </w:pPr>
    </w:p>
    <w:p w14:paraId="171139A8" w14:textId="64A1BF4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Strength of the Weary</w:t>
      </w:r>
    </w:p>
    <w:p w14:paraId="0ADDB1D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40 offers hope to those who feel exhausted: "He gives power to the faint and increases the strength of the weak" (Isaiah 40:29). This promise is a beacon of hope, assuring us that God provides strength to those who seek Him, enabling us to persevere through life’s challenges.</w:t>
      </w:r>
    </w:p>
    <w:p w14:paraId="757F9F0F" w14:textId="77777777" w:rsidR="00FD4AAC" w:rsidRDefault="00FD4AAC" w:rsidP="00FD4AAC">
      <w:pPr>
        <w:spacing w:line="247" w:lineRule="auto"/>
      </w:pPr>
      <w:r w:rsidRPr="00F6333B">
        <w:rPr>
          <w:rFonts w:eastAsia="Times New Roman"/>
          <w:kern w:val="0"/>
          <w:sz w:val="21"/>
          <w:szCs w:val="21"/>
        </w:rPr>
        <w:t>1. How can you apply Isaiah 40:31 to find strength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on the Lord renews strength according to Isaiah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promise to strengthen the weary?</w:t>
      </w:r>
    </w:p>
    <w:p w14:paraId="60DF80C3" w14:textId="707FE4F6"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Care</w:t>
      </w:r>
    </w:p>
    <w:p w14:paraId="795BA21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beautifully illustrates God’s tender care for His people: "He tends His flock like a shepherd; He gathers the lambs in His arms and carries them close to His heart" (Isaiah 40:11). This imagery of a shepherd caring for his sheep reassures us of God’s loving and protective nature, reminding us that we are cherished and safe in His care.</w:t>
      </w:r>
    </w:p>
    <w:p w14:paraId="4B67143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comfort in God's care during challenging times, as described in Isaiah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strength can transform your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renew your hope in God's promises from Isaiah 40? </w:t>
      </w:r>
    </w:p>
    <w:p w14:paraId="4D2D979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5CA2A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40770B9" w14:textId="77777777" w:rsidR="00FD4AAC" w:rsidRDefault="00FD4AAC" w:rsidP="00FD4AAC">
      <w:pPr>
        <w:spacing w:line="247" w:lineRule="auto"/>
        <w:rPr>
          <w:rFonts w:eastAsia="Times New Roman"/>
          <w:b/>
          <w:bCs/>
          <w:kern w:val="0"/>
          <w:sz w:val="21"/>
          <w:szCs w:val="21"/>
        </w:rPr>
      </w:pPr>
    </w:p>
    <w:p w14:paraId="4C8062F8" w14:textId="56D8537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Trust in God</w:t>
      </w:r>
    </w:p>
    <w:p w14:paraId="746192C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40 encourages us to place our trust in God: "Do you not know? Have you not heard? The LORD is the everlasting God, the Creator of the ends of the earth" (Isaiah 40:28). This call to trust is a reminder that God’s wisdom and understanding are beyond our comprehension, and we can rely on Him to guide us through life’s uncertainties.</w:t>
      </w:r>
    </w:p>
    <w:p w14:paraId="5E485EC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practically demonstrate trust in God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can bring comfort and strength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trust in God's promises daily? </w:t>
      </w:r>
    </w:p>
    <w:p w14:paraId="19685EE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Renewal</w:t>
      </w:r>
    </w:p>
    <w:p w14:paraId="540D3AE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a promise of renewal for those who wait on the Lord: "But those who wait upon the LORD will renew their strength; they will mount up with wings like eagles" (Isaiah 40:31). This promise encourages us to be patient and steadfast, knowing that God will renew our strength and lift us up in due time.</w:t>
      </w:r>
    </w:p>
    <w:p w14:paraId="1A9A77B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renewal in Isaiah 40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on the Lord is essential for experiencing renewal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renew your strength as described in Isaiah 40? </w:t>
      </w:r>
    </w:p>
    <w:p w14:paraId="7461A95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159AF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6A688E6" w14:textId="77777777" w:rsidR="00FD4AAC" w:rsidRDefault="00FD4AAC" w:rsidP="00FD4AAC">
      <w:pPr>
        <w:spacing w:line="247" w:lineRule="auto"/>
        <w:rPr>
          <w:rFonts w:eastAsia="Times New Roman"/>
          <w:b/>
          <w:bCs/>
          <w:kern w:val="0"/>
          <w:sz w:val="21"/>
          <w:szCs w:val="21"/>
        </w:rPr>
      </w:pPr>
    </w:p>
    <w:p w14:paraId="32F00E69" w14:textId="15E6145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Reminder of God’s Sovereignty</w:t>
      </w:r>
    </w:p>
    <w:p w14:paraId="3E65A4F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40 underscores God’s sovereignty over all creation: "He sits enthroned above the circle of the earth, and its people are like grasshoppers" (Isaiah 40:22). This perspective reminds us of God’s supreme authority and control over the universe, encouraging us to trust in His divine plan.</w:t>
      </w:r>
    </w:p>
    <w:p w14:paraId="5C75806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40 influence your daily decision-making and stress management?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sovereignty during uncertain times? </w:t>
      </w:r>
    </w:p>
    <w:p w14:paraId="22CAC00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Worship</w:t>
      </w:r>
    </w:p>
    <w:p w14:paraId="5735047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40 invites us to worship the Creator: "Lift up your eyes on high and see: Who created these?" (Isaiah 40:26). This invitation to look up and acknowledge God’s handiwork inspires us to respond with awe and worship, recognizing His greatness and giving Him the glory He deserves.</w:t>
      </w:r>
    </w:p>
    <w:p w14:paraId="27F906C0"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Isaiah 40's message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as a response to God's greatness in Isaiah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deepen your understanding of God's power and comfort in worship?</w:t>
      </w:r>
      <w:r w:rsidRPr="001B37DC">
        <w:br w:type="page"/>
      </w:r>
    </w:p>
    <w:p w14:paraId="1784AC19"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41 Teaching Points and Bible Study Questions</w:t>
      </w:r>
    </w:p>
    <w:p w14:paraId="57CB0556" w14:textId="2DDEA3B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Everlasting Presence</w:t>
      </w:r>
    </w:p>
    <w:p w14:paraId="22988E4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41:10, we are reminded, "Do not fear, for I am with you; do not be dismayed, for I am your God." This verse is a powerful reminder that no matter what challenges we face, God is always with us. His presence is a constant source of comfort and strength, encouraging us to face each day with confidence and courage. Remember, you are never alone in your journey.</w:t>
      </w:r>
    </w:p>
    <w:p w14:paraId="51982CE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everlasting presence in times of personal uncertainty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constant support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presence can transform your approach to challenges and decision-making? </w:t>
      </w:r>
    </w:p>
    <w:p w14:paraId="55FFDA0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Strength and Support</w:t>
      </w:r>
    </w:p>
    <w:p w14:paraId="535C5A9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41:10 also assures us, "I will strengthen you and help you; I will uphold you with My righteous right hand." This promise of divine support is a reminder that our strength comes from the Lord. When we feel weak or overwhelmed, we can rely on God to provide the strength we need to persevere. Trust in His power to sustain you through life's trials.</w:t>
      </w:r>
    </w:p>
    <w:p w14:paraId="190D46F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divine strength in moments of personal weakness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support is crucial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presence and support daily? </w:t>
      </w:r>
    </w:p>
    <w:p w14:paraId="167123C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4E2B8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8414678" w14:textId="77777777" w:rsidR="00FD4AAC" w:rsidRDefault="00FD4AAC" w:rsidP="00FD4AAC">
      <w:pPr>
        <w:spacing w:line="247" w:lineRule="auto"/>
        <w:rPr>
          <w:rFonts w:eastAsia="Times New Roman"/>
          <w:b/>
          <w:bCs/>
          <w:kern w:val="0"/>
          <w:sz w:val="21"/>
          <w:szCs w:val="21"/>
        </w:rPr>
      </w:pPr>
    </w:p>
    <w:p w14:paraId="2D67B32B" w14:textId="50E83B8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Victory Over Fear</w:t>
      </w:r>
    </w:p>
    <w:p w14:paraId="7E5138C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Fear can be paralyzing, but Isaiah 41:13 offers reassurance: "For I am the LORD your God who takes hold of your right hand and says to you, 'Do not fear; I will help you.'" With God by our side, we can overcome fear and face challenges with boldness. Let this promise embolden you to step out in faith, knowing that God is your helper.</w:t>
      </w:r>
    </w:p>
    <w:p w14:paraId="0CFB56E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41:10 help you confront personal fears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promise of strength in Isaiah 41:13?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repeatedly assures us of His presence in overcoming fear in Isaiah 41? </w:t>
      </w:r>
    </w:p>
    <w:p w14:paraId="2141891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God’s Help</w:t>
      </w:r>
    </w:p>
    <w:p w14:paraId="6A35723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41:14, God speaks to His people, saying, "Do not be afraid, O worm Jacob, O little Israel, for I Myself will help you." This verse highlights God's personal commitment to assist us. Despite our weaknesses or insignificance, God is ready to intervene on our behalf. Embrace the assurance that God is actively working to help you in every situation.</w:t>
      </w:r>
    </w:p>
    <w:p w14:paraId="1F6BF55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promise of help in Isaiah 41 to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assurance of support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relying on God's help can change your perspective on personal struggles? </w:t>
      </w:r>
    </w:p>
    <w:p w14:paraId="61C82972"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42034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5200204" w14:textId="77777777" w:rsidR="00FD4AAC" w:rsidRDefault="00FD4AAC" w:rsidP="00FD4AAC">
      <w:pPr>
        <w:spacing w:line="247" w:lineRule="auto"/>
        <w:rPr>
          <w:rFonts w:eastAsia="Times New Roman"/>
          <w:b/>
          <w:bCs/>
          <w:kern w:val="0"/>
          <w:sz w:val="21"/>
          <w:szCs w:val="21"/>
        </w:rPr>
      </w:pPr>
    </w:p>
    <w:p w14:paraId="0BB09F8B" w14:textId="7E837B5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Transformation Through God’s Power</w:t>
      </w:r>
    </w:p>
    <w:p w14:paraId="11E5582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41:15-16 describes a transformation: "See, I will make you into a threshing sledge, new and sharp, with many teeth." God has the power to transform us into instruments of His purpose. He can take our ordinary lives and use them in extraordinary ways. Be open to His transformative work in your life, allowing Him to shape you for His glory.</w:t>
      </w:r>
    </w:p>
    <w:p w14:paraId="57CB6834" w14:textId="77777777" w:rsidR="00FD4AAC" w:rsidRDefault="00FD4AAC" w:rsidP="00FD4AAC">
      <w:pPr>
        <w:spacing w:line="247" w:lineRule="auto"/>
      </w:pPr>
      <w:r w:rsidRPr="00F6333B">
        <w:rPr>
          <w:rFonts w:eastAsia="Times New Roman"/>
          <w:kern w:val="0"/>
          <w:sz w:val="21"/>
          <w:szCs w:val="21"/>
        </w:rPr>
        <w:t>1. How can you apply God's promise of transformation in Isaiah 41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power is essential for personal transformation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experience transformation through God's strength as described in Isaiah 41?</w:t>
      </w:r>
    </w:p>
    <w:p w14:paraId="48660C22" w14:textId="2508A5BF"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in Desolation</w:t>
      </w:r>
    </w:p>
    <w:p w14:paraId="0DEC5E2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41:17-18, God promises to provide for the needy: "I will make rivers flow on barren heights, and springs within the valleys." Even in the most desolate circumstances, God can bring forth provision and abundance. Trust in His ability to meet your needs, even when the situation seems impossible.</w:t>
      </w:r>
    </w:p>
    <w:p w14:paraId="3FE4C3E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provision during times of personal desolation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His support and strength in desolate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God's provision in challenging times? </w:t>
      </w:r>
    </w:p>
    <w:p w14:paraId="33D09B5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6CA716"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1F143BD" w14:textId="77777777" w:rsidR="00FD4AAC" w:rsidRDefault="00FD4AAC" w:rsidP="00FD4AAC">
      <w:pPr>
        <w:spacing w:line="247" w:lineRule="auto"/>
        <w:rPr>
          <w:rFonts w:eastAsia="Times New Roman"/>
          <w:b/>
          <w:bCs/>
          <w:kern w:val="0"/>
          <w:sz w:val="21"/>
          <w:szCs w:val="21"/>
        </w:rPr>
      </w:pPr>
    </w:p>
    <w:p w14:paraId="463D390F" w14:textId="5152D63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Uniqueness of God</w:t>
      </w:r>
    </w:p>
    <w:p w14:paraId="35C2C5B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41:21-24 challenges us to recognize the uniqueness of God: "Present your case, says the LORD. Set forth your arguments, says Jacob’s King." Unlike idols or false gods, the Lord is the one true God, capable of declaring the future and fulfilling His promises. Acknowledge His sovereignty and worship Him alone.</w:t>
      </w:r>
    </w:p>
    <w:p w14:paraId="0C290D4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uniqueness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uniqueness can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uniqueness in your interactions with others? </w:t>
      </w:r>
    </w:p>
    <w:p w14:paraId="1DEFFF7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 Plan</w:t>
      </w:r>
    </w:p>
    <w:p w14:paraId="1B275BE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41:25-26 reveals God’s control over history: "I have stirred up one from the north, and he comes." God orchestrates events according to His divine plan. Even when the world seems chaotic, we can trust that God is in control, guiding history toward His ultimate purpose. Rest in the knowledge that His plans are perfect and will prevail.</w:t>
      </w:r>
    </w:p>
    <w:p w14:paraId="4FFE970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sovereign plan when facing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includes challenges, and how can they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align your actions with God's sovereign plan? </w:t>
      </w:r>
    </w:p>
    <w:p w14:paraId="28F74670"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32F15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EB683B6" w14:textId="77777777" w:rsidR="00FD4AAC" w:rsidRDefault="00FD4AAC" w:rsidP="00FD4AAC">
      <w:pPr>
        <w:spacing w:line="247" w:lineRule="auto"/>
        <w:rPr>
          <w:rFonts w:eastAsia="Times New Roman"/>
          <w:b/>
          <w:bCs/>
          <w:kern w:val="0"/>
          <w:sz w:val="21"/>
          <w:szCs w:val="21"/>
        </w:rPr>
      </w:pPr>
    </w:p>
    <w:p w14:paraId="74F57C2D" w14:textId="4261D85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Futility of Idols</w:t>
      </w:r>
    </w:p>
    <w:p w14:paraId="08A9BBD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41:29, we see the futility of idols: "See, they are all a delusion; their works amount to nothing." This serves as a reminder to place our trust in God rather than in worldly things that cannot save or satisfy. Let go of anything that takes the place of God in your life, and focus on building a relationship with Him.</w:t>
      </w:r>
    </w:p>
    <w:p w14:paraId="7298EE5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futility of idols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modern "idols" despite their limitations?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 than on material possessions? </w:t>
      </w:r>
    </w:p>
    <w:p w14:paraId="6FFB7BE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1DCC5AA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41 is a testament to God’s faithfulness. Throughout the chapter, we see His unwavering commitment to His people. As it is written, "I will not forsake them" (Isaiah 41:17). God’s promises are sure and steadfast. Hold onto His Word, knowing that He is faithful to fulfill every promise He has made. Let this assurance fill you with hope and peace.</w:t>
      </w:r>
    </w:p>
    <w:p w14:paraId="43BE9282"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faithfulness in challenging situations today, as seen in Isaiah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promises can impact your daily decision-making and stress levels?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in your life?</w:t>
      </w:r>
      <w:r w:rsidRPr="001B37DC">
        <w:br w:type="page"/>
      </w:r>
    </w:p>
    <w:p w14:paraId="010756E7"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42 Teaching Points and Bible Study Questions</w:t>
      </w:r>
    </w:p>
    <w:p w14:paraId="119D8EF3" w14:textId="7AE7B6B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Servant's Mission: Bringing Justice</w:t>
      </w:r>
    </w:p>
    <w:p w14:paraId="6481A82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42 introduces us to the Servant of the Lord, whose mission is to bring justice to the nations. This Servant, a foreshadowing of Christ, is described as one who "will not cry out or raise His voice, nor make His voice heard in the street" (Isaiah 42:2). His approach is gentle yet powerful, reminding us that true justice is achieved not through force, but through righteousness and truth. As followers of Christ, we are called to emulate this approach in our own lives, advocating for justice with humility and love.</w:t>
      </w:r>
    </w:p>
    <w:p w14:paraId="5D1C445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following the example of the Servant in Isaiah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Servant's gentle approach is effective in bringing about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the Servant's mission of justice? </w:t>
      </w:r>
    </w:p>
    <w:p w14:paraId="20764B8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Light to the Nations</w:t>
      </w:r>
    </w:p>
    <w:p w14:paraId="753CE51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Servant as a "light for the nations" (Isaiah 42:6). This imagery is a beautiful reminder of our calling to be a beacon of hope and truth in a world often shrouded in darkness. Just as Christ is the light of the world, we too are called to reflect His light, guiding others towards the truth and love found in Him.</w:t>
      </w:r>
    </w:p>
    <w:p w14:paraId="3C2D9C2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be a light to others in your community, reflecting God's justice and compassion?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bring hope and encouragement to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being a light to the nations is important in today's world? </w:t>
      </w:r>
    </w:p>
    <w:p w14:paraId="66CDD6A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A1238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FC6A414" w14:textId="77777777" w:rsidR="00FD4AAC" w:rsidRDefault="00FD4AAC" w:rsidP="00FD4AAC">
      <w:pPr>
        <w:spacing w:line="247" w:lineRule="auto"/>
        <w:rPr>
          <w:rFonts w:eastAsia="Times New Roman"/>
          <w:b/>
          <w:bCs/>
          <w:kern w:val="0"/>
          <w:sz w:val="21"/>
          <w:szCs w:val="21"/>
        </w:rPr>
      </w:pPr>
    </w:p>
    <w:p w14:paraId="3CCBE36D" w14:textId="09DBC94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Gentle Healer</w:t>
      </w:r>
    </w:p>
    <w:p w14:paraId="74E097F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42:3 tells us, "A bruised reed He will not break, and a smoldering wick He will not extinguish." This verse paints a picture of the Servant's compassion and care for the weak and weary. It encourages us to approach others with the same gentleness, offering support and encouragement to those who are struggling, just as Christ does for us.</w:t>
      </w:r>
    </w:p>
    <w:p w14:paraId="6733215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embody the gentle healing qualities of the servant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gentleness is essential in healing relationships and conflicts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bring hope and healing to those who feel bruised or broken? </w:t>
      </w:r>
    </w:p>
    <w:p w14:paraId="2F9215F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1262648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reassures us of God's unwavering faithfulness. "I am the LORD; that is My name! I will not yield My glory to another or My praise to idols" (Isaiah 42:8). This declaration reminds us that God is steadfast and unchanging, deserving of our complete trust and devotion. In a world full of uncertainties, we can find peace in His eternal promises.</w:t>
      </w:r>
    </w:p>
    <w:p w14:paraId="63B74BC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faithfulness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encourage you to trust Him more in your daily life? </w:t>
      </w:r>
    </w:p>
    <w:p w14:paraId="72BF97B3"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75057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1AD068A0" w14:textId="77777777" w:rsidR="00FD4AAC" w:rsidRDefault="00FD4AAC" w:rsidP="00FD4AAC">
      <w:pPr>
        <w:spacing w:line="247" w:lineRule="auto"/>
        <w:rPr>
          <w:rFonts w:eastAsia="Times New Roman"/>
          <w:b/>
          <w:bCs/>
          <w:kern w:val="0"/>
          <w:sz w:val="21"/>
          <w:szCs w:val="21"/>
        </w:rPr>
      </w:pPr>
    </w:p>
    <w:p w14:paraId="09E429F5" w14:textId="2E5F586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New Things Declared</w:t>
      </w:r>
    </w:p>
    <w:p w14:paraId="112A42B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42:9 proclaims, "Behold, the former things have happened, and now I declare new things." This verse speaks to the transformative power of God, who is always at work, bringing about new beginnings and opportunities. It encourages us to remain open to the new paths God is paving in our lives, trusting in His perfect plan.</w:t>
      </w:r>
    </w:p>
    <w:p w14:paraId="70BE7C4F" w14:textId="77777777" w:rsidR="00FD4AAC" w:rsidRDefault="00FD4AAC" w:rsidP="00FD4AAC">
      <w:pPr>
        <w:spacing w:line="247" w:lineRule="auto"/>
      </w:pPr>
      <w:r w:rsidRPr="00F6333B">
        <w:rPr>
          <w:rFonts w:eastAsia="Times New Roman"/>
          <w:kern w:val="0"/>
          <w:sz w:val="21"/>
          <w:szCs w:val="21"/>
        </w:rPr>
        <w:t>1. How can you embrace new things God declares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declaring new things in Isaiah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prepare for the new things God promises?</w:t>
      </w:r>
    </w:p>
    <w:p w14:paraId="05BD720A" w14:textId="71B61131"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Call to Praise</w:t>
      </w:r>
    </w:p>
    <w:p w14:paraId="4FCC9E8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is a call to worship, urging all creation to sing a new song to the Lord (Isaiah 42:10). This invitation to praise is a reminder of the joy and gratitude that should fill our hearts as we reflect on God's goodness and faithfulness. Worship is not just a Sunday activity but a daily expression of our love and reverence for our Creator.</w:t>
      </w:r>
    </w:p>
    <w:p w14:paraId="77EAAA6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based on Isaiah 42's call to praise?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is emphasized in Isaiah 42,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inspire others to join in praise as described in Isaiah 42? </w:t>
      </w:r>
    </w:p>
    <w:p w14:paraId="4C769C4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B36ECD"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9A6BDA5" w14:textId="77777777" w:rsidR="00FD4AAC" w:rsidRDefault="00FD4AAC" w:rsidP="00FD4AAC">
      <w:pPr>
        <w:spacing w:line="247" w:lineRule="auto"/>
        <w:rPr>
          <w:rFonts w:eastAsia="Times New Roman"/>
          <w:b/>
          <w:bCs/>
          <w:kern w:val="0"/>
          <w:sz w:val="21"/>
          <w:szCs w:val="21"/>
        </w:rPr>
      </w:pPr>
    </w:p>
    <w:p w14:paraId="00976FC9" w14:textId="0AAEA96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Zeal for His People</w:t>
      </w:r>
    </w:p>
    <w:p w14:paraId="4CA8210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42:13 describes the Lord as a "mighty warrior" who "will stir up His zeal." This imagery conveys God's passionate commitment to His people, fighting on their behalf and ensuring their ultimate victory. It reassures us that we are never alone in our battles, for God is actively working for our good.</w:t>
      </w:r>
    </w:p>
    <w:p w14:paraId="6906D29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align your actions with God's zeal for justice and righteousness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zeal for His people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passion for His people in your daily interactions? </w:t>
      </w:r>
    </w:p>
    <w:p w14:paraId="45C8FA9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Blindness of Idolatry</w:t>
      </w:r>
    </w:p>
    <w:p w14:paraId="4A432F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against the futility of idolatry, highlighting the spiritual blindness it brings (Isaiah 42:17). It serves as a cautionary tale, urging us to keep our focus on God alone, rather than being distracted by the temporary and empty promises of the world. True fulfillment is found only in Him.</w:t>
      </w:r>
    </w:p>
    <w:p w14:paraId="0E73D38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modern idols help you refocus on God's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idols instead of seeking God's wisdom and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blindness of idolatry in your spiritual journey? </w:t>
      </w:r>
    </w:p>
    <w:p w14:paraId="200D48A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9B431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22775C23" w14:textId="77777777" w:rsidR="00FD4AAC" w:rsidRDefault="00FD4AAC" w:rsidP="00FD4AAC">
      <w:pPr>
        <w:spacing w:line="247" w:lineRule="auto"/>
        <w:rPr>
          <w:rFonts w:eastAsia="Times New Roman"/>
          <w:b/>
          <w:bCs/>
          <w:kern w:val="0"/>
          <w:sz w:val="21"/>
          <w:szCs w:val="21"/>
        </w:rPr>
      </w:pPr>
    </w:p>
    <w:p w14:paraId="0C863038" w14:textId="61695F3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Listen and Obey</w:t>
      </w:r>
    </w:p>
    <w:p w14:paraId="12F48FD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42:23 asks, "Who among you will pay attention to this? Who will listen and obey in the time to come?" This question challenges us to be attentive to God's voice and responsive to His commands. Obedience is a key aspect of our faith journey, leading us to deeper understanding and closer relationship with God.</w:t>
      </w:r>
    </w:p>
    <w:p w14:paraId="4B3EE71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listen to God's guidance in your daily life from Isaiah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call is emphasized in Isaiah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obey God's instructions from Isaiah 42? </w:t>
      </w:r>
    </w:p>
    <w:p w14:paraId="47357D0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Redemption</w:t>
      </w:r>
    </w:p>
    <w:p w14:paraId="6A0B786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42 assures us of God's redemptive plan. Despite the people's failures, God promises to lead the blind by ways they have not known (Isaiah 42:16). This promise of guidance and redemption is a testament to God's grace and mercy, offering hope and assurance that He is always working to restore and renew us.</w:t>
      </w:r>
    </w:p>
    <w:p w14:paraId="5516B3A0"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redemption in Isaiah 42 to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redemption is crucial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embrace redemption in your relationships and community?</w:t>
      </w:r>
      <w:r w:rsidRPr="001B37DC">
        <w:br w:type="page"/>
      </w:r>
    </w:p>
    <w:p w14:paraId="62F5E168"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43 Teaching Points and Bible Study Questions</w:t>
      </w:r>
    </w:p>
    <w:p w14:paraId="0DD53C49" w14:textId="58166E4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You Are Redeemed by God</w:t>
      </w:r>
    </w:p>
    <w:p w14:paraId="4876666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43:1 reminds us, "Do not fear, for I have redeemed you; I have called you by your name; you are Mine." This powerful declaration assures us that God has personally redeemed us. In a world that often makes us feel insignificant, remember that you are known and cherished by the Creator Himself. This truth can transform your daily life, giving you confidence and purpose.</w:t>
      </w:r>
    </w:p>
    <w:p w14:paraId="01436BD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your redemption by God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redemption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as someone redeemed by God in your community? </w:t>
      </w:r>
    </w:p>
    <w:p w14:paraId="128DCD1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Always with You</w:t>
      </w:r>
    </w:p>
    <w:p w14:paraId="650189A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43:2, we read, "When you pass through the waters, I will be with you; and when you go through the rivers, they will not sweep over you." Life's challenges can feel overwhelming, but God promises His presence through every trial. Knowing that He walks with you can provide peace and strength, no matter what you face.</w:t>
      </w:r>
    </w:p>
    <w:p w14:paraId="0709B32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remind yourself of God's presence during challenging times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constant presence can change your perspective on fear and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presence more in your everyday activities? </w:t>
      </w:r>
    </w:p>
    <w:p w14:paraId="5BA09CD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31CC0A"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C6C6C3D" w14:textId="77777777" w:rsidR="00FD4AAC" w:rsidRDefault="00FD4AAC" w:rsidP="00FD4AAC">
      <w:pPr>
        <w:spacing w:line="247" w:lineRule="auto"/>
        <w:rPr>
          <w:rFonts w:eastAsia="Times New Roman"/>
          <w:b/>
          <w:bCs/>
          <w:kern w:val="0"/>
          <w:sz w:val="21"/>
          <w:szCs w:val="21"/>
        </w:rPr>
      </w:pPr>
    </w:p>
    <w:p w14:paraId="1A2AB03E" w14:textId="1B6D554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You Are Precious in God's Sight</w:t>
      </w:r>
    </w:p>
    <w:p w14:paraId="72B8028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4 states, "Since you are precious and honored in My sight, and because I love you." This is a beautiful reminder of your worth. In a culture that often measures value by achievements or appearances, God sees you as precious simply because He loves you. Let this truth shape your self-image and interactions with others.</w:t>
      </w:r>
    </w:p>
    <w:p w14:paraId="1845E43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your value in God's eyes change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your preciousness despite life's challenges and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your worth in God's sight? </w:t>
      </w:r>
    </w:p>
    <w:p w14:paraId="4C51C0E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Has a Purpose for You</w:t>
      </w:r>
    </w:p>
    <w:p w14:paraId="7762B92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43:7 declares, "Everyone who is called by My name, whom I created for My glory, whom I formed and made." You were created with intention and purpose. Embrace your unique role in God's plan, knowing that your life is meant to reflect His glory. This perspective can guide your decisions and inspire you to live with intention.</w:t>
      </w:r>
    </w:p>
    <w:p w14:paraId="21661FC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align your daily actions with God's purpose for you as described in Isaiah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discover about your purpose through God's promises in Isaiah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purpose for you can impact your life decisions? </w:t>
      </w:r>
    </w:p>
    <w:p w14:paraId="57A357C6"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75F000"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0EF52CD" w14:textId="77777777" w:rsidR="00FD4AAC" w:rsidRDefault="00FD4AAC" w:rsidP="00FD4AAC">
      <w:pPr>
        <w:spacing w:line="247" w:lineRule="auto"/>
        <w:rPr>
          <w:rFonts w:eastAsia="Times New Roman"/>
          <w:b/>
          <w:bCs/>
          <w:kern w:val="0"/>
          <w:sz w:val="21"/>
          <w:szCs w:val="21"/>
        </w:rPr>
      </w:pPr>
    </w:p>
    <w:p w14:paraId="65DEE771" w14:textId="5C84E26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 Is Your Savior</w:t>
      </w:r>
    </w:p>
    <w:p w14:paraId="3361D07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11, God proclaims, "I, yes I, am the LORD, and there is no Savior but Me." This underscores the exclusivity of God's saving power. In a world full of distractions and false promises, remember that true salvation and fulfillment come only through Him. Let this truth anchor your faith and guide your spiritual journey.</w:t>
      </w:r>
    </w:p>
    <w:p w14:paraId="2B0AE64D" w14:textId="77777777" w:rsidR="00FD4AAC" w:rsidRDefault="00FD4AAC" w:rsidP="00FD4AAC">
      <w:pPr>
        <w:spacing w:line="247" w:lineRule="auto"/>
      </w:pPr>
      <w:r w:rsidRPr="00F6333B">
        <w:rPr>
          <w:rFonts w:eastAsia="Times New Roman"/>
          <w:kern w:val="0"/>
          <w:sz w:val="21"/>
          <w:szCs w:val="21"/>
        </w:rPr>
        <w:t>1. How can recognizing God as your Savior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God as your Savior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 as your Savior impact your sense of identity and purpose?</w:t>
      </w:r>
    </w:p>
    <w:p w14:paraId="1941B73C" w14:textId="5FCF3401"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Unchanging</w:t>
      </w:r>
    </w:p>
    <w:p w14:paraId="091F3C5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43:13 assures us, "Even from eternity I am He, and none can deliver out of My hand." God's unchanging nature is a source of stability in an ever-changing world. His promises are reliable, and His character is constant. Trust in His eternal nature to provide a firm foundation for your life.</w:t>
      </w:r>
    </w:p>
    <w:p w14:paraId="0E596F6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unchanging nature impact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an unchanging God provides comfort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unchanging promises in daily decisions? </w:t>
      </w:r>
    </w:p>
    <w:p w14:paraId="025BB2A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21177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2090DF2" w14:textId="77777777" w:rsidR="00FD4AAC" w:rsidRDefault="00FD4AAC" w:rsidP="00FD4AAC">
      <w:pPr>
        <w:spacing w:line="247" w:lineRule="auto"/>
        <w:rPr>
          <w:rFonts w:eastAsia="Times New Roman"/>
          <w:b/>
          <w:bCs/>
          <w:kern w:val="0"/>
          <w:sz w:val="21"/>
          <w:szCs w:val="21"/>
        </w:rPr>
      </w:pPr>
    </w:p>
    <w:p w14:paraId="18148270" w14:textId="708ED18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 Makes a Way</w:t>
      </w:r>
    </w:p>
    <w:p w14:paraId="65DCD45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16 says, "This is what the LORD says—He who makes a way in the sea and a path through the surging waters." God is a way-maker, capable of creating paths where none seem possible. When you face obstacles, remember that He can open doors and provide solutions beyond your imagination. Trust in His ability to guide you through life's uncertainties.</w:t>
      </w:r>
    </w:p>
    <w:p w14:paraId="63CBA6C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 to make a way in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to make a way in the wilderness?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His ability to create paths in difficult situations? </w:t>
      </w:r>
    </w:p>
    <w:p w14:paraId="16CB47C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Forget the Former Things</w:t>
      </w:r>
    </w:p>
    <w:p w14:paraId="0F8DDC2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43:18 encourages us, "Do not call to mind the former things; pay no attention to the things of old." Letting go of past mistakes and regrets is essential for moving forward. Embrace the new things God is doing in your life, and focus on the future He has planned for you. This mindset can free you from the burdens of the past.</w:t>
      </w:r>
    </w:p>
    <w:p w14:paraId="5042F6B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"forgetting the former things" to overcome past failures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moving forward rather than dwelling on past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new opportunities might arise if you let go of past disappointments and focus on the present? </w:t>
      </w:r>
    </w:p>
    <w:p w14:paraId="713179B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D838B1"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8F91A13" w14:textId="77777777" w:rsidR="00FD4AAC" w:rsidRDefault="00FD4AAC" w:rsidP="00FD4AAC">
      <w:pPr>
        <w:spacing w:line="247" w:lineRule="auto"/>
        <w:rPr>
          <w:rFonts w:eastAsia="Times New Roman"/>
          <w:b/>
          <w:bCs/>
          <w:kern w:val="0"/>
          <w:sz w:val="21"/>
          <w:szCs w:val="21"/>
        </w:rPr>
      </w:pPr>
    </w:p>
    <w:p w14:paraId="33FEC52F" w14:textId="7F039F0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 Is Doing a New Thing</w:t>
      </w:r>
    </w:p>
    <w:p w14:paraId="4FDF709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19, God declares, "Behold, I am about to do something new; even now it is coming. Do you not see it?" God is always at work, bringing about new opportunities and blessings. Stay open to His leading and be ready to embrace the new things He is doing in your life. This anticipation can fill your days with hope and excitement.</w:t>
      </w:r>
    </w:p>
    <w:p w14:paraId="49EF4CD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embrace the new things God is doing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new plans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let go of the past to see God's new work? </w:t>
      </w:r>
    </w:p>
    <w:p w14:paraId="7C64855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You Are Called to Be a Witness</w:t>
      </w:r>
    </w:p>
    <w:p w14:paraId="375D1A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43:10 states, "You are My witnesses, declares the LORD, and My servant whom I have chosen." As believers, we are called to testify to God's goodness and truth. Share your faith with others, knowing that your life is a testament to His love and power. This calling can inspire you to live boldly and make a difference in the world.</w:t>
      </w:r>
    </w:p>
    <w:p w14:paraId="09D8FD9E"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share your faith as a witness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being a witness to His works in Isaiah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testify about God's presence in your life?</w:t>
      </w:r>
      <w:r w:rsidRPr="001B37DC">
        <w:br w:type="page"/>
      </w:r>
    </w:p>
    <w:p w14:paraId="64864826"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44 Teaching Points and Bible Study Questions</w:t>
      </w:r>
    </w:p>
    <w:p w14:paraId="0E8ACB06" w14:textId="176A23D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Uniqueness of God</w:t>
      </w:r>
    </w:p>
    <w:p w14:paraId="7D9B6A4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44 reminds us of the unparalleled nature of God. In verse 6, the Lord declares, "I am the first and I am the last; there is no God but Me." This powerful statement underscores the singularity of God, encouraging us to place our trust solely in Him. In a world filled with distractions and false idols, this verse calls us to focus on the one true Creator who stands above all.</w:t>
      </w:r>
    </w:p>
    <w:p w14:paraId="4E48785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uniqueness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uniqueness is essential in building a strong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uniqueness in your interactions with others? </w:t>
      </w:r>
    </w:p>
    <w:p w14:paraId="4D3C652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2101B66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vividly illustrates the futility of worshiping idols. Verses 9-10 describe how those who make idols are "nothing," and their precious creations are "worthless." This serves as a reminder that anything we place above God in our lives is ultimately empty. By recognizing the futility of idolatry, we are encouraged to prioritize our relationship with God, who alone can fulfill our deepest needs.</w:t>
      </w:r>
    </w:p>
    <w:p w14:paraId="59BF657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that distract from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idols despite knowing their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material possessions or status? </w:t>
      </w:r>
    </w:p>
    <w:p w14:paraId="09C0B55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FAA76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CC7FCF2" w14:textId="77777777" w:rsidR="00FD4AAC" w:rsidRDefault="00FD4AAC" w:rsidP="00FD4AAC">
      <w:pPr>
        <w:spacing w:line="247" w:lineRule="auto"/>
        <w:rPr>
          <w:rFonts w:eastAsia="Times New Roman"/>
          <w:b/>
          <w:bCs/>
          <w:kern w:val="0"/>
          <w:sz w:val="21"/>
          <w:szCs w:val="21"/>
        </w:rPr>
      </w:pPr>
    </w:p>
    <w:p w14:paraId="1EA423C1" w14:textId="4FF45E0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Sovereignty Over Creation</w:t>
      </w:r>
    </w:p>
    <w:p w14:paraId="19FC6C5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44:24 proclaims, "I am the LORD, who made all things, who alone stretched out the heavens, who spread out the earth by Myself." This verse highlights God's sovereignty and creative power. It reassures us that the same God who crafted the universe is intimately involved in our lives, guiding us with wisdom and love.</w:t>
      </w:r>
    </w:p>
    <w:p w14:paraId="03D44B0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over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in God's control over all things?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authority over creation bring comfort during uncertain times? </w:t>
      </w:r>
    </w:p>
    <w:p w14:paraId="024EF8B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2AA8BF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8, God reassures His people, "Do not tremble or be afraid. Have I not told you and declared it long ago?" This promise of protection and foreknowledge is a comforting reminder that God is faithful to His word. We can find peace in knowing that His promises are steadfast and reliable, providing a solid foundation for our faith.</w:t>
      </w:r>
    </w:p>
    <w:p w14:paraId="26C1B9F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assurance in God's promises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reliable, and how does this impact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when facing challenges? </w:t>
      </w:r>
    </w:p>
    <w:p w14:paraId="5A7F6A5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748AB2"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51A33DFF" w14:textId="77777777" w:rsidR="00FD4AAC" w:rsidRDefault="00FD4AAC" w:rsidP="00FD4AAC">
      <w:pPr>
        <w:spacing w:line="247" w:lineRule="auto"/>
        <w:rPr>
          <w:rFonts w:eastAsia="Times New Roman"/>
          <w:b/>
          <w:bCs/>
          <w:kern w:val="0"/>
          <w:sz w:val="21"/>
          <w:szCs w:val="21"/>
        </w:rPr>
      </w:pPr>
    </w:p>
    <w:p w14:paraId="7108E4AA" w14:textId="05F98D0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Remember</w:t>
      </w:r>
    </w:p>
    <w:p w14:paraId="7D39521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44:21 urges us to "remember these things," emphasizing the importance of recalling God's past faithfulness. By reflecting on His mighty works and steadfast love, we are encouraged to trust Him with our present and future. This act of remembrance strengthens our faith and deepens our relationship with God.</w:t>
      </w:r>
    </w:p>
    <w:p w14:paraId="3B52A5A3" w14:textId="77777777" w:rsidR="00FD4AAC" w:rsidRDefault="00FD4AAC" w:rsidP="00FD4AAC">
      <w:pPr>
        <w:spacing w:line="247" w:lineRule="auto"/>
      </w:pPr>
      <w:r w:rsidRPr="00F6333B">
        <w:rPr>
          <w:rFonts w:eastAsia="Times New Roman"/>
          <w:kern w:val="0"/>
          <w:sz w:val="21"/>
          <w:szCs w:val="21"/>
        </w:rPr>
        <w:t>1. How can you actively remember God's past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promises strengthens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presence and guidance?</w:t>
      </w:r>
    </w:p>
    <w:p w14:paraId="2011E0D4" w14:textId="5BFE06AB"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Redemption</w:t>
      </w:r>
    </w:p>
    <w:p w14:paraId="68EAE03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22 offers a beautiful picture of redemption: "I have blotted out your transgressions like a cloud and your sins like a mist. Return to Me, for I have redeemed you." This assurance of forgiveness and redemption is a source of immense joy. It reminds us that no matter our past, we are invited to return to God and experience His grace anew.</w:t>
      </w:r>
    </w:p>
    <w:p w14:paraId="15A83E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experience joy in redemption through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sovereignty enhances your joy in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joy of redemption with others? </w:t>
      </w:r>
    </w:p>
    <w:p w14:paraId="33BE386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AF13D7"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940AAE4" w14:textId="77777777" w:rsidR="00FD4AAC" w:rsidRDefault="00FD4AAC" w:rsidP="00FD4AAC">
      <w:pPr>
        <w:spacing w:line="247" w:lineRule="auto"/>
        <w:rPr>
          <w:rFonts w:eastAsia="Times New Roman"/>
          <w:b/>
          <w:bCs/>
          <w:kern w:val="0"/>
          <w:sz w:val="21"/>
          <w:szCs w:val="21"/>
        </w:rPr>
      </w:pPr>
    </w:p>
    <w:p w14:paraId="7264288A" w14:textId="3398D56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the Holy Spirit</w:t>
      </w:r>
    </w:p>
    <w:p w14:paraId="07742A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3, God promises, "I will pour out My Spirit on your offspring, and My blessing on your descendants." This highlights the transformative power of the Holy Spirit in our lives. The Spirit empowers us to live according to God's will, guiding us in truth and strengthening our faith journey.</w:t>
      </w:r>
    </w:p>
    <w:p w14:paraId="0EA066A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is essential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invite the Holy Spirit's presence more fully into your life? </w:t>
      </w:r>
    </w:p>
    <w:p w14:paraId="3A8EB4E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0FBE46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44:26 speaks of God's ability to "confirm the word of His servant and fulfill the counsel of His messengers." This underscores the power and reliability of God's word. As we immerse ourselves in Scripture, we are equipped with divine wisdom and guidance, enabling us to navigate life's challenges with confidence.</w:t>
      </w:r>
    </w:p>
    <w:p w14:paraId="119DB50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overcoming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interactions with others? </w:t>
      </w:r>
    </w:p>
    <w:p w14:paraId="46D0A837"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F04365"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0A4919B6" w14:textId="77777777" w:rsidR="00FD4AAC" w:rsidRDefault="00FD4AAC" w:rsidP="00FD4AAC">
      <w:pPr>
        <w:spacing w:line="247" w:lineRule="auto"/>
        <w:rPr>
          <w:rFonts w:eastAsia="Times New Roman"/>
          <w:b/>
          <w:bCs/>
          <w:kern w:val="0"/>
          <w:sz w:val="21"/>
          <w:szCs w:val="21"/>
        </w:rPr>
      </w:pPr>
    </w:p>
    <w:p w14:paraId="6A368836" w14:textId="49562EA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Invitation to Worship</w:t>
      </w:r>
    </w:p>
    <w:p w14:paraId="4914621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23 calls all creation to rejoice: "Sing for joy, O heavens, for the LORD has done it; shout aloud, O depths of the earth." This invitation to worship reminds us of the joy and privilege of praising our Creator. Worship not only honors God but also uplifts our spirits, drawing us closer to His presence.</w:t>
      </w:r>
    </w:p>
    <w:p w14:paraId="2E03404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remove modern-day idols that distract you from true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idols instead of trusting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your worship remains genuine and focused on God? </w:t>
      </w:r>
    </w:p>
    <w:p w14:paraId="4DC6BC2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5C2D6A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44 concludes with a promise of restoration. In verse 28, God speaks of Cyrus, who will fulfill His purpose by rebuilding Jerusalem. This promise of restoration offers hope and assurance that God is actively working to restore and renew our lives. It encourages us to trust in His perfect timing and plan, knowing that He is always at work for our good.</w:t>
      </w:r>
    </w:p>
    <w:p w14:paraId="555029A7"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promise of restoration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restoration is crucial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actively participate in God's restorative work in your community?</w:t>
      </w:r>
      <w:r w:rsidRPr="001B37DC">
        <w:br w:type="page"/>
      </w:r>
    </w:p>
    <w:p w14:paraId="7F5AC08F"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45 Teaching Points and Bible Study Questions</w:t>
      </w:r>
    </w:p>
    <w:p w14:paraId="579A266F" w14:textId="316C087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Sovereignty Over All Creation</w:t>
      </w:r>
    </w:p>
    <w:p w14:paraId="4FC14D2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45 reminds us that God is the ultimate authority over the universe. He declares, "I am the LORD, and there is no other; there is no God but Me" (Isaiah 45:5). This truth is a comforting reminder that no matter the chaos in the world, God is in control. Embrace this assurance in your daily life, knowing that the Creator of the universe is guiding your steps.</w:t>
      </w:r>
    </w:p>
    <w:p w14:paraId="45B9F9C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control over all aspects of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authority over creation bring comfort during uncertain times? </w:t>
      </w:r>
    </w:p>
    <w:p w14:paraId="0AAF557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Uses Unlikely Instruments</w:t>
      </w:r>
    </w:p>
    <w:p w14:paraId="036F068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this chapter, God calls Cyrus, a pagan king, to fulfill His purposes. "I will raise up Cyrus in righteousness, and I will make all his ways straight" (Isaiah 45:13). This teaches us that God can use anyone, regardless of their background, to accomplish His divine plans. Be open to the unexpected ways God might work through you or others around you.</w:t>
      </w:r>
    </w:p>
    <w:p w14:paraId="555A67B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embrace unexpected people God uses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unlikely instruments to fulfill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use of unlikely instruments to apply in your own challenges? </w:t>
      </w:r>
    </w:p>
    <w:p w14:paraId="734C4F2E"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E664AF"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701B3C34" w14:textId="77777777" w:rsidR="00FD4AAC" w:rsidRDefault="00FD4AAC" w:rsidP="00FD4AAC">
      <w:pPr>
        <w:spacing w:line="247" w:lineRule="auto"/>
        <w:rPr>
          <w:rFonts w:eastAsia="Times New Roman"/>
          <w:b/>
          <w:bCs/>
          <w:kern w:val="0"/>
          <w:sz w:val="21"/>
          <w:szCs w:val="21"/>
        </w:rPr>
      </w:pPr>
    </w:p>
    <w:p w14:paraId="084AEA26" w14:textId="4BB1692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Word</w:t>
      </w:r>
    </w:p>
    <w:p w14:paraId="3D056C8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declarations in Isaiah 45 emphasize the power and certainty of His word. "I have spoken, and I will bring it to pass; I have purposed, and I will do it" (Isaiah 45:21). Trust in the promises of Scripture, knowing that what God has spoken will surely come to pass. Let this assurance fuel your faith and actions.</w:t>
      </w:r>
    </w:p>
    <w:p w14:paraId="14213DC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promises in Isaiah 45 to strengthen your daily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portrayed as powerful and effective in Isaiah 45?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word when facing uncertainty or challenges? </w:t>
      </w:r>
    </w:p>
    <w:p w14:paraId="5A4BC0C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Righteousness</w:t>
      </w:r>
    </w:p>
    <w:p w14:paraId="272E6E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call to righteousness is clear: "Turn to Me and be saved, all the ends of the earth" (Isaiah 45:22). This invitation is extended to everyone, urging us to turn away from sin and towards God. Make righteousness a priority in your life, seeking to align your actions with God’s will.</w:t>
      </w:r>
    </w:p>
    <w:p w14:paraId="3B467C4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call to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standards of righteousness? </w:t>
      </w:r>
    </w:p>
    <w:p w14:paraId="69A84555"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C68CFC"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3BD2C847" w14:textId="77777777" w:rsidR="00FD4AAC" w:rsidRDefault="00FD4AAC" w:rsidP="00FD4AAC">
      <w:pPr>
        <w:spacing w:line="247" w:lineRule="auto"/>
        <w:rPr>
          <w:rFonts w:eastAsia="Times New Roman"/>
          <w:b/>
          <w:bCs/>
          <w:kern w:val="0"/>
          <w:sz w:val="21"/>
          <w:szCs w:val="21"/>
        </w:rPr>
      </w:pPr>
    </w:p>
    <w:p w14:paraId="1A1BBE1D" w14:textId="751B853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Unmatched Power</w:t>
      </w:r>
    </w:p>
    <w:p w14:paraId="3559291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45 highlights God’s unmatched power: "I form light and create darkness; I bring prosperity and create calamity" (Isaiah 45:7). Recognize that God’s power is beyond human comprehension, and let this realization inspire awe and reverence in your worship and daily life.</w:t>
      </w:r>
    </w:p>
    <w:p w14:paraId="52447C72" w14:textId="77777777" w:rsidR="00FD4AAC" w:rsidRDefault="00FD4AAC" w:rsidP="00FD4AAC">
      <w:pPr>
        <w:spacing w:line="247" w:lineRule="auto"/>
      </w:pPr>
      <w:r w:rsidRPr="00F6333B">
        <w:rPr>
          <w:rFonts w:eastAsia="Times New Roman"/>
          <w:kern w:val="0"/>
          <w:sz w:val="21"/>
          <w:szCs w:val="21"/>
        </w:rPr>
        <w:t>1. How can recognizing God's unmatched power in Isaiah 45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rely more on God's power rather than your own abilities?</w:t>
      </w:r>
    </w:p>
    <w:p w14:paraId="27044E8E" w14:textId="7850E3EA"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6B466C1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promises His presence and support: "I will go before you and level the mountains" (Isaiah 45:2). This assurance is a source of strength and courage. Remember that you are never alone; God is with you, paving the way and removing obstacles as you follow His path.</w:t>
      </w:r>
    </w:p>
    <w:p w14:paraId="07AE55C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assurance of presence is crucial for overcoming personal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presence more in your daily life? </w:t>
      </w:r>
    </w:p>
    <w:p w14:paraId="13542C2F"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C9C843"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4450E315" w14:textId="77777777" w:rsidR="00FD4AAC" w:rsidRDefault="00FD4AAC" w:rsidP="00FD4AAC">
      <w:pPr>
        <w:spacing w:line="247" w:lineRule="auto"/>
        <w:rPr>
          <w:rFonts w:eastAsia="Times New Roman"/>
          <w:b/>
          <w:bCs/>
          <w:kern w:val="0"/>
          <w:sz w:val="21"/>
          <w:szCs w:val="21"/>
        </w:rPr>
      </w:pPr>
    </w:p>
    <w:p w14:paraId="461E550A" w14:textId="4C145D6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Invitation to Seek God</w:t>
      </w:r>
    </w:p>
    <w:p w14:paraId="14B149F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45 encourages us to seek God earnestly: "Seek Me while I may be found; call on Me while I am near" (Isaiah 45:6). Make seeking God a daily habit, through prayer, reading Scripture, and worship. This pursuit will deepen your relationship with Him and enrich your spiritual journey.</w:t>
      </w:r>
    </w:p>
    <w:p w14:paraId="70700AD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God in your daily routine based on Isaiah 45's invitation?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is emphasized in Isaiah 45,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seeking God amidst life's distractions, as encouraged in Isaiah 45? </w:t>
      </w:r>
    </w:p>
    <w:p w14:paraId="155D6A3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and Salvation</w:t>
      </w:r>
    </w:p>
    <w:p w14:paraId="3BC1C1F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justice and salvation are central themes: "There is no other God but Me, a righteous God and Savior" (Isaiah 45:21). Trust in God’s perfect justice and His provision of salvation through Jesus Christ. Let this truth be the foundation of your hope and the message you share with others.</w:t>
      </w:r>
    </w:p>
    <w:p w14:paraId="1339DFD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participate in promoting justice in your community as God exemplifies in Isaiah 45?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vision of salvation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justice is crucial for personal growth and community well-being? </w:t>
      </w:r>
    </w:p>
    <w:p w14:paraId="07FE69FA" w14:textId="77777777" w:rsidR="00FD4AAC"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546DF8" w14:textId="77777777" w:rsidR="00FD4AAC" w:rsidRDefault="00FD4AAC">
      <w:pPr>
        <w:spacing w:after="0" w:line="240" w:lineRule="auto"/>
        <w:rPr>
          <w:rFonts w:eastAsia="Times New Roman"/>
          <w:b/>
          <w:bCs/>
          <w:kern w:val="0"/>
          <w:sz w:val="21"/>
          <w:szCs w:val="21"/>
        </w:rPr>
      </w:pPr>
      <w:r>
        <w:rPr>
          <w:rFonts w:eastAsia="Times New Roman"/>
          <w:b/>
          <w:bCs/>
          <w:kern w:val="0"/>
          <w:sz w:val="21"/>
          <w:szCs w:val="21"/>
        </w:rPr>
        <w:br w:type="page"/>
      </w:r>
    </w:p>
    <w:p w14:paraId="6DAC5F29" w14:textId="77777777" w:rsidR="00FD4AAC" w:rsidRDefault="00FD4AAC" w:rsidP="00FD4AAC">
      <w:pPr>
        <w:spacing w:line="247" w:lineRule="auto"/>
        <w:rPr>
          <w:rFonts w:eastAsia="Times New Roman"/>
          <w:b/>
          <w:bCs/>
          <w:kern w:val="0"/>
          <w:sz w:val="21"/>
          <w:szCs w:val="21"/>
        </w:rPr>
      </w:pPr>
    </w:p>
    <w:p w14:paraId="2E4E0CA9" w14:textId="450BB85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Futility of Idolatry</w:t>
      </w:r>
    </w:p>
    <w:p w14:paraId="03486E0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45 warns against the futility of idolatry: "They have no knowledge who carry about their wooden idols" (Isaiah 45:20). Reflect on what might be taking God’s place in your life, and strive to remove any idols, focusing instead on worshiping the one true God.</w:t>
      </w:r>
    </w:p>
    <w:p w14:paraId="0CB2236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futility of idolatry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idols despite knowing their limitations?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remove modern idols in your life? </w:t>
      </w:r>
    </w:p>
    <w:p w14:paraId="290572A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Ultimate Victory</w:t>
      </w:r>
    </w:p>
    <w:p w14:paraId="510D272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a promise of God’s ultimate victory: "To Me every knee will bow, every tongue will swear allegiance" (Isaiah 45:23). This assurance of God’s triumph should fill you with hope and motivate you to live a life that honors Him, knowing that His kingdom will prevail.</w:t>
      </w:r>
    </w:p>
    <w:p w14:paraId="00A43610"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ultimate victory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victory is important for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assurance of God's ultimate victory?</w:t>
      </w:r>
      <w:r w:rsidRPr="001B37DC">
        <w:br w:type="page"/>
      </w:r>
    </w:p>
    <w:p w14:paraId="36BABDA8"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46 Teaching Points and Bible Study Questions</w:t>
      </w:r>
    </w:p>
    <w:p w14:paraId="350AB890" w14:textId="49D42E2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Sovereignty Over All Creation</w:t>
      </w:r>
    </w:p>
    <w:p w14:paraId="77574C2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46 reminds us that God is the ultimate authority over the universe. He declares, "I am God, and there is no other; I am God, and there is none like Me" (Isaiah 46:9). This truth is a comforting reminder that no matter the chaos in the world, God is in control. Embrace this assurance in your daily life, knowing that the Creator of the universe is guiding your steps.</w:t>
      </w:r>
    </w:p>
    <w:p w14:paraId="6B110D7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control over all aspects of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sovereignty provide comfort during uncertain or challenging times? </w:t>
      </w:r>
    </w:p>
    <w:p w14:paraId="083F83E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Idols</w:t>
      </w:r>
    </w:p>
    <w:p w14:paraId="07B3E26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vividly contrasts the living God with lifeless idols, stating, "They lift it to their shoulders and carry it; they set it in its place, and there it stands" (Isaiah 46:7). This serves as a powerful reminder to examine what we place our trust in. Are we relying on temporary things, or are we anchored in the eternal God? Let this lesson inspire you to prioritize your relationship with Him above all else.</w:t>
      </w:r>
    </w:p>
    <w:p w14:paraId="1B0146B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futility of idols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rely on modern "idols" despite their limitations?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more in God than in material possessions? </w:t>
      </w:r>
    </w:p>
    <w:p w14:paraId="552610CD"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F27841"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9030ED6" w14:textId="77777777" w:rsidR="001B7686" w:rsidRDefault="001B7686" w:rsidP="00FD4AAC">
      <w:pPr>
        <w:spacing w:line="247" w:lineRule="auto"/>
        <w:rPr>
          <w:rFonts w:eastAsia="Times New Roman"/>
          <w:b/>
          <w:bCs/>
          <w:kern w:val="0"/>
          <w:sz w:val="21"/>
          <w:szCs w:val="21"/>
        </w:rPr>
      </w:pPr>
    </w:p>
    <w:p w14:paraId="1B027DED" w14:textId="74FC2AC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Unchanging Nature</w:t>
      </w:r>
    </w:p>
    <w:p w14:paraId="49A59D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a world that is constantly changing, God’s nature remains steadfast. "My purpose will stand, and I will accomplish all that I please" (Isaiah 46:10). This assurance allows us to rest in His promises, knowing that His plans for us are good and unchanging. Lean into this truth when faced with uncertainty, trusting that His purpose will prevail.</w:t>
      </w:r>
    </w:p>
    <w:p w14:paraId="71925EA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unchanging nature influence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constancy can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unchanging nature during challenging times? </w:t>
      </w:r>
    </w:p>
    <w:p w14:paraId="17455DF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Remember</w:t>
      </w:r>
    </w:p>
    <w:p w14:paraId="5B33BDE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46 encourages us to remember the past acts of God: "Remember the former things of old" (Isaiah 46:9). Reflecting on God’s faithfulness in history and in our own lives strengthens our faith. Make it a habit to recall His goodness and let it fuel your trust in His future provision.</w:t>
      </w:r>
    </w:p>
    <w:p w14:paraId="6B091E9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remember God's past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promises can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your decisions? </w:t>
      </w:r>
    </w:p>
    <w:p w14:paraId="644D5C4B"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C0DF3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578FCB0" w14:textId="77777777" w:rsidR="001B7686" w:rsidRDefault="001B7686" w:rsidP="00FD4AAC">
      <w:pPr>
        <w:spacing w:line="247" w:lineRule="auto"/>
        <w:rPr>
          <w:rFonts w:eastAsia="Times New Roman"/>
          <w:b/>
          <w:bCs/>
          <w:kern w:val="0"/>
          <w:sz w:val="21"/>
          <w:szCs w:val="21"/>
        </w:rPr>
      </w:pPr>
    </w:p>
    <w:p w14:paraId="57E727E6" w14:textId="473F60F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Plan for Redemption</w:t>
      </w:r>
    </w:p>
    <w:p w14:paraId="59F2807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foreshadows God’s redemptive plan through Jesus Christ. "I bring near My righteousness; it is not far off, and My salvation will not delay" (Isaiah 46:13). This is a beautiful reminder of the salvation available to us through Christ’s resurrection. Embrace this gift and share the hope of salvation with others.</w:t>
      </w:r>
    </w:p>
    <w:p w14:paraId="157AD973" w14:textId="77777777" w:rsidR="001B7686" w:rsidRDefault="00FD4AAC" w:rsidP="00FD4AAC">
      <w:pPr>
        <w:spacing w:line="247" w:lineRule="auto"/>
      </w:pPr>
      <w:r w:rsidRPr="00F6333B">
        <w:rPr>
          <w:rFonts w:eastAsia="Times New Roman"/>
          <w:kern w:val="0"/>
          <w:sz w:val="21"/>
          <w:szCs w:val="21"/>
        </w:rPr>
        <w:t>1. How can you trust God's plan for redemption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for redemption is unchanging despite human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redemptive plan for the world?</w:t>
      </w:r>
    </w:p>
    <w:p w14:paraId="06441F46" w14:textId="538E4F08"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Support</w:t>
      </w:r>
    </w:p>
    <w:p w14:paraId="7E707C8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promises to carry and sustain us: "Even to your old age and gray hairs I am He, I am He who will sustain you" (Isaiah 46:4). This assurance is a source of strength in times of weakness. Trust in His everlasting support and let it empower you to face life’s challenges with confidence.</w:t>
      </w:r>
    </w:p>
    <w:p w14:paraId="3C65EE1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support in times of personal uncertainty or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support is challenging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unwavering support daily? </w:t>
      </w:r>
    </w:p>
    <w:p w14:paraId="5D9DFD5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91423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BA366E1" w14:textId="77777777" w:rsidR="001B7686" w:rsidRDefault="001B7686" w:rsidP="00FD4AAC">
      <w:pPr>
        <w:spacing w:line="247" w:lineRule="auto"/>
        <w:rPr>
          <w:rFonts w:eastAsia="Times New Roman"/>
          <w:b/>
          <w:bCs/>
          <w:kern w:val="0"/>
          <w:sz w:val="21"/>
          <w:szCs w:val="21"/>
        </w:rPr>
      </w:pPr>
    </w:p>
    <w:p w14:paraId="2D6B6788" w14:textId="38A561B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Listen</w:t>
      </w:r>
    </w:p>
    <w:p w14:paraId="0C6FA65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46 urges us to listen to God’s voice: "Listen to Me, you stubborn-hearted, who are far from righteousness" (Isaiah 46:12). Cultivate a heart that is open to His guidance. Spend time in prayer and Scripture, allowing His words to shape your decisions and actions.</w:t>
      </w:r>
    </w:p>
    <w:p w14:paraId="324C706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listen to God's guidance in your daily life according to Isaiah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God is emphasized in Isaiah 46, and how can it impact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hear and follow God's call as described in Isaiah 46? </w:t>
      </w:r>
    </w:p>
    <w:p w14:paraId="3982013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Deliverance</w:t>
      </w:r>
    </w:p>
    <w:p w14:paraId="4B76030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promise of deliverance is clear: "I will grant salvation in Zion, and My splendor to Israel" (Isaiah 46:13). This promise extends to us today, offering hope and freedom from sin. Rejoice in the deliverance that comes through faith in Christ and live in the freedom He provides.</w:t>
      </w:r>
    </w:p>
    <w:p w14:paraId="095F388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promise of deliverance in your current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assurance of deliverance in Isaiah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deliverance offer more peace than trusting in worldly solutions? </w:t>
      </w:r>
    </w:p>
    <w:p w14:paraId="70E56833"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327E5C"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E707A3B" w14:textId="77777777" w:rsidR="001B7686" w:rsidRDefault="001B7686" w:rsidP="00FD4AAC">
      <w:pPr>
        <w:spacing w:line="247" w:lineRule="auto"/>
        <w:rPr>
          <w:rFonts w:eastAsia="Times New Roman"/>
          <w:b/>
          <w:bCs/>
          <w:kern w:val="0"/>
          <w:sz w:val="21"/>
          <w:szCs w:val="21"/>
        </w:rPr>
      </w:pPr>
    </w:p>
    <w:p w14:paraId="2507643D" w14:textId="64265AA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Trust</w:t>
      </w:r>
    </w:p>
    <w:p w14:paraId="279D348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46 challenges us to place our trust in God alone. "To whom will you compare Me or count Me equal?" (Isaiah 46:5). Trusting in God means surrendering our fears and anxieties to Him. Let this lesson encourage you to deepen your reliance on His wisdom and strength.</w:t>
      </w:r>
    </w:p>
    <w:p w14:paraId="54F5EE7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trusting God's unchanging nature impact your daily decision-making and stress management?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trust in God's promises over their own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during uncertain times? </w:t>
      </w:r>
    </w:p>
    <w:p w14:paraId="79CB5FD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Worship</w:t>
      </w:r>
    </w:p>
    <w:p w14:paraId="0A28B5E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46 invites us to worship the one true God. As we recognize His sovereignty, faithfulness, and love, our natural response should be worship. Make worship a central part of your life, expressing gratitude and adoration for the God who holds all things together.</w:t>
      </w:r>
    </w:p>
    <w:p w14:paraId="56D7A0C2"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worship in your daily routine amidst life's distractions, as encouraged in Isaiah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His unchanging nature in inviting us to worship in Isaiah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as described in Isaiah 46 during challenging times?</w:t>
      </w:r>
      <w:r w:rsidRPr="001B37DC">
        <w:br w:type="page"/>
      </w:r>
    </w:p>
    <w:p w14:paraId="293F08A5"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47 Teaching Points and Bible Study Questions</w:t>
      </w:r>
    </w:p>
    <w:p w14:paraId="723B776F" w14:textId="2C0E00C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Downfall of Pride</w:t>
      </w:r>
    </w:p>
    <w:p w14:paraId="6E61C0D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47 serves as a powerful reminder that pride precedes a fall. Babylon, once a mighty empire, is brought low because of its arrogance. The chapter opens with a vivid image: "Come down and sit in the dust, O Virgin Daughter of Babylon; sit on the ground without a throne" (Isaiah 47:1). This is a call to humility, reminding us that no matter how high we rise, we must remain humble before God.</w:t>
      </w:r>
    </w:p>
    <w:p w14:paraId="372F673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pride in your life help prevent personal downfall and promote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negative consequences in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replace pride with humility in daily interactions? </w:t>
      </w:r>
    </w:p>
    <w:p w14:paraId="3098BAD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Illusion of Security</w:t>
      </w:r>
    </w:p>
    <w:p w14:paraId="6E43E97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Babylon believed it was invincible, but Isaiah 47 reveals the folly of false security. "You felt secure in your wickedness and said, 'No one sees me'" (Isaiah 47:10). This teaches us that true security is found not in earthly power or wealth, but in the steadfast love and protection of God. We are encouraged to place our trust in Him, who sees all and knows all.</w:t>
      </w:r>
    </w:p>
    <w:p w14:paraId="3E5FAE7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dismantle false securities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temporary comforts instead of lasting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foundation of true security in your daily life? </w:t>
      </w:r>
    </w:p>
    <w:p w14:paraId="5D662671"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1A61AB"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98B750E" w14:textId="77777777" w:rsidR="001B7686" w:rsidRDefault="001B7686" w:rsidP="00FD4AAC">
      <w:pPr>
        <w:spacing w:line="247" w:lineRule="auto"/>
        <w:rPr>
          <w:rFonts w:eastAsia="Times New Roman"/>
          <w:b/>
          <w:bCs/>
          <w:kern w:val="0"/>
          <w:sz w:val="21"/>
          <w:szCs w:val="21"/>
        </w:rPr>
      </w:pPr>
    </w:p>
    <w:p w14:paraId="77B56618" w14:textId="1B21C4E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Idolatry</w:t>
      </w:r>
    </w:p>
    <w:p w14:paraId="051A968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futility of idolatry. Babylon's reliance on sorcery and enchantments is condemned: "Your wisdom and knowledge have deluded you" (Isaiah 47:10). This serves as a reminder to keep our focus on God, the only true source of wisdom and guidance, rather than on worldly distractions or false idols.</w:t>
      </w:r>
    </w:p>
    <w:p w14:paraId="680CF9B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modern idols help you avoid the consequences faced by Babylon in Isaiah 47?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idols despite knowing their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worldly idols in your daily life? </w:t>
      </w:r>
    </w:p>
    <w:p w14:paraId="54D5421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Justice</w:t>
      </w:r>
    </w:p>
    <w:p w14:paraId="145641C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47 assures us that God's justice is inevitable. "I will take vengeance; I will spare no one" (Isaiah 47:3). This is a comforting truth for those who seek righteousness, knowing that God will ultimately right all wrongs. It encourages us to live justly and trust in His perfect timing.</w:t>
      </w:r>
    </w:p>
    <w:p w14:paraId="4C274B8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certainty of God's justice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impacts your view of fairness in the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principles of God's justice? </w:t>
      </w:r>
    </w:p>
    <w:p w14:paraId="5D40AE02"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135296"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3EECDA3" w14:textId="77777777" w:rsidR="001B7686" w:rsidRDefault="001B7686" w:rsidP="00FD4AAC">
      <w:pPr>
        <w:spacing w:line="247" w:lineRule="auto"/>
        <w:rPr>
          <w:rFonts w:eastAsia="Times New Roman"/>
          <w:b/>
          <w:bCs/>
          <w:kern w:val="0"/>
          <w:sz w:val="21"/>
          <w:szCs w:val="21"/>
        </w:rPr>
      </w:pPr>
    </w:p>
    <w:p w14:paraId="1A8A90FB" w14:textId="70540FC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50E8B37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implicitly calls for repentance by highlighting the consequences of sin. Babylon's downfall is a warning to turn away from wickedness and seek God's mercy. "But evil will come upon you, which you will not know how to charm away" (Isaiah 47:11). This is a reminder that repentance is always the first step toward restoration.</w:t>
      </w:r>
    </w:p>
    <w:p w14:paraId="76C9C1D8" w14:textId="77777777" w:rsidR="001B7686" w:rsidRDefault="00FD4AAC" w:rsidP="00FD4AAC">
      <w:pPr>
        <w:spacing w:line="247" w:lineRule="auto"/>
      </w:pPr>
      <w:r w:rsidRPr="00F6333B">
        <w:rPr>
          <w:rFonts w:eastAsia="Times New Roman"/>
          <w:kern w:val="0"/>
          <w:sz w:val="21"/>
          <w:szCs w:val="21"/>
        </w:rPr>
        <w:t>1. How can recognizing our own pride lead us to genuine repentance and transformation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acknowledging areas where you rely on false securities?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judgment motivate you to seek repentance and align your actions with His will?</w:t>
      </w:r>
    </w:p>
    <w:p w14:paraId="6538491F" w14:textId="14720F83"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Wisdom</w:t>
      </w:r>
    </w:p>
    <w:p w14:paraId="3B5A09C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47 underscores the limitations of human wisdom. Despite Babylon's reliance on its own understanding, it could not foresee its downfall. "Let your astrologers come forward, those stargazers who make predictions month by month" (Isaiah 47:13). This teaches us to seek divine wisdom through Scripture and prayer, rather than relying solely on human intellect.</w:t>
      </w:r>
    </w:p>
    <w:p w14:paraId="0836A14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between human wisdom and divine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human wisdom can lead to unexpected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over your own understanding? </w:t>
      </w:r>
    </w:p>
    <w:p w14:paraId="6BD1DA5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5011FE"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060A01C" w14:textId="77777777" w:rsidR="001B7686" w:rsidRDefault="001B7686" w:rsidP="00FD4AAC">
      <w:pPr>
        <w:spacing w:line="247" w:lineRule="auto"/>
        <w:rPr>
          <w:rFonts w:eastAsia="Times New Roman"/>
          <w:b/>
          <w:bCs/>
          <w:kern w:val="0"/>
          <w:sz w:val="21"/>
          <w:szCs w:val="21"/>
        </w:rPr>
      </w:pPr>
    </w:p>
    <w:p w14:paraId="32D666FB" w14:textId="5BCF078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Word</w:t>
      </w:r>
    </w:p>
    <w:p w14:paraId="66396F8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demonstrates the power and authority of God's Word. What He declares will come to pass, as seen in the prophecy against Babylon. "None shall save you" (Isaiah 47:15). This encourages us to hold fast to the promises of Scripture, knowing they are reliable and true.</w:t>
      </w:r>
    </w:p>
    <w:p w14:paraId="44780DF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Word to avoid the pride and complacency seen in Babylon's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powerful enough to bring down empires like Babylon?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God's Word guides your decisions and actions? </w:t>
      </w:r>
    </w:p>
    <w:p w14:paraId="4CBCB5F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7E9D9A8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47 reminds us of the importance of humility before God. Babylon's downfall is a direct result of its arrogance. "You said, 'I am forever—the eternal queen!'" (Isaiah 47:7). This is a call to recognize our dependence on God and to approach Him with a humble heart.</w:t>
      </w:r>
    </w:p>
    <w:p w14:paraId="7F3DDFB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humility in situations where you feel superior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address pride in your daily life? </w:t>
      </w:r>
    </w:p>
    <w:p w14:paraId="262D2CF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AD4A50"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0D285C9" w14:textId="77777777" w:rsidR="001B7686" w:rsidRDefault="001B7686" w:rsidP="00FD4AAC">
      <w:pPr>
        <w:spacing w:line="247" w:lineRule="auto"/>
        <w:rPr>
          <w:rFonts w:eastAsia="Times New Roman"/>
          <w:b/>
          <w:bCs/>
          <w:kern w:val="0"/>
          <w:sz w:val="21"/>
          <w:szCs w:val="21"/>
        </w:rPr>
      </w:pPr>
    </w:p>
    <w:p w14:paraId="03BB816A" w14:textId="0308B9F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Inevitability of Divine Judgment</w:t>
      </w:r>
    </w:p>
    <w:p w14:paraId="4B60799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emphasizes that divine judgment is unavoidable for those who persist in sin. "Disaster will fall upon you, and you will not be able to ward it off" (Isaiah 47:11). This serves as a sobering reminder to live in accordance with God's will, knowing that His judgment is both just and certain.</w:t>
      </w:r>
    </w:p>
    <w:p w14:paraId="4F24F3D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your life to align with God's will to avoid divine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warnings of judgment can lead to unexpected consequences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47 about the importance of humility before God? </w:t>
      </w:r>
    </w:p>
    <w:p w14:paraId="57AB471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60D3EC5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47 reassures us of God's sovereignty over all nations and events. Despite Babylon's temporary power, it is God who ultimately controls the course of history. "I am He, and there is none besides Me" (Isaiah 47:8). This gives us confidence to trust in His plan, knowing that He is in control and His purposes will prevail.</w:t>
      </w:r>
    </w:p>
    <w:p w14:paraId="3D1F9AE8"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47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sovereignty over your personal plans?</w:t>
      </w:r>
      <w:r w:rsidRPr="001B37DC">
        <w:br w:type="page"/>
      </w:r>
    </w:p>
    <w:p w14:paraId="00867813"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48 Teaching Points and Bible Study Questions</w:t>
      </w:r>
    </w:p>
    <w:p w14:paraId="41B91073" w14:textId="27630FB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Listen to the Lord's Call</w:t>
      </w:r>
    </w:p>
    <w:p w14:paraId="73B8D14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48 begins with a call to listen: "Hear this, O house of Jacob, who are called by the name of Israel" (Isaiah 48:1). This is a reminder that God is always speaking to us through His Word. In our busy lives, it's crucial to pause and truly listen to His guidance. By doing so, we align ourselves with His will and find clarity in our daily decisions.</w:t>
      </w:r>
    </w:p>
    <w:p w14:paraId="1442BE9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better recognize and respond to God's call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listen to God's guidance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hear and follow God's voice consistently? </w:t>
      </w:r>
    </w:p>
    <w:p w14:paraId="5F962FC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1FB38A0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emphasizes God's control over all things: "I am He; I am the first, and I am the last" (Isaiah 48:12). Recognizing God's sovereignty brings peace and assurance. When we trust that He is in control, we can face life's uncertainties with confidence, knowing that He has a plan for us.</w:t>
      </w:r>
    </w:p>
    <w:p w14:paraId="45C248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acknowledging God's sovereignty in Isaiah 48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in Isaiah 48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more fully in your life? </w:t>
      </w:r>
    </w:p>
    <w:p w14:paraId="35763A3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780018"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536DE81" w14:textId="77777777" w:rsidR="001B7686" w:rsidRDefault="001B7686" w:rsidP="00FD4AAC">
      <w:pPr>
        <w:spacing w:line="247" w:lineRule="auto"/>
        <w:rPr>
          <w:rFonts w:eastAsia="Times New Roman"/>
          <w:b/>
          <w:bCs/>
          <w:kern w:val="0"/>
          <w:sz w:val="21"/>
          <w:szCs w:val="21"/>
        </w:rPr>
      </w:pPr>
    </w:p>
    <w:p w14:paraId="496C7417" w14:textId="27A8790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Embrace God's Refining Process</w:t>
      </w:r>
    </w:p>
    <w:p w14:paraId="60AE678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speaks of refining His people, not with silver, but through trials: "I have tested you in the furnace of affliction" (Isaiah 48:10). Challenges are opportunities for growth. Embrace them as part of God's refining process, shaping you into a vessel for His purpose.</w:t>
      </w:r>
    </w:p>
    <w:p w14:paraId="1DC58ED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embrace challenges as part of God's refining process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difficult situations to refine and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refining process more fully? </w:t>
      </w:r>
    </w:p>
    <w:p w14:paraId="3F0592D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53DE250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Patience is a virtue, and Isaiah 48 reminds us that God's timing is perfect: "I have declared the former things from the beginning" (Isaiah 48:3). Trust that He knows the right time for everything in your life. Waiting on the Lord strengthens your faith and builds character.</w:t>
      </w:r>
    </w:p>
    <w:p w14:paraId="0C406E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patience when God's timing differs from your expectations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strengthen your faith during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perfect timing when facing delays or setbacks? </w:t>
      </w:r>
    </w:p>
    <w:p w14:paraId="717721D4"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FB816C"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A264C6A" w14:textId="77777777" w:rsidR="001B7686" w:rsidRDefault="001B7686" w:rsidP="00FD4AAC">
      <w:pPr>
        <w:spacing w:line="247" w:lineRule="auto"/>
        <w:rPr>
          <w:rFonts w:eastAsia="Times New Roman"/>
          <w:b/>
          <w:bCs/>
          <w:kern w:val="0"/>
          <w:sz w:val="21"/>
          <w:szCs w:val="21"/>
        </w:rPr>
      </w:pPr>
    </w:p>
    <w:p w14:paraId="1EE43A26" w14:textId="39A0D55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Recognize the Futility of Idolatry</w:t>
      </w:r>
    </w:p>
    <w:p w14:paraId="34978B3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against idolatry, highlighting its futility: "They are stubborn rebels" (Isaiah 48:4). In today's world, idols can take many forms—money, status, or even technology. Keep your focus on God, the only source of true fulfillment and joy.</w:t>
      </w:r>
    </w:p>
    <w:p w14:paraId="75FEE6BD" w14:textId="77777777" w:rsidR="001B7686" w:rsidRDefault="00FD4AAC" w:rsidP="00FD4AAC">
      <w:pPr>
        <w:spacing w:line="247" w:lineRule="auto"/>
      </w:pPr>
      <w:r w:rsidRPr="00F6333B">
        <w:rPr>
          <w:rFonts w:eastAsia="Times New Roman"/>
          <w:kern w:val="0"/>
          <w:sz w:val="21"/>
          <w:szCs w:val="21"/>
        </w:rPr>
        <w:t>1. How can you identify and let go of modern-day idols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instead of trusting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God over material possessions or status?</w:t>
      </w:r>
    </w:p>
    <w:p w14:paraId="6FB36352" w14:textId="2B8A5C2D"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Delight in God's Promises</w:t>
      </w:r>
    </w:p>
    <w:p w14:paraId="4FF625F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promises are sure and steadfast: "I will not yield My glory to another" (Isaiah 48:11). Rejoice in His promises, knowing they are a firm foundation. Let them be a source of hope and encouragement as you navigate life's journey.</w:t>
      </w:r>
    </w:p>
    <w:p w14:paraId="311A70C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delight in God's promises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and embrace God's promises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delighting in God's promises can transform your perspective on life's difficulties? </w:t>
      </w:r>
    </w:p>
    <w:p w14:paraId="06DDB79C"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91D3C2"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5D762AD" w14:textId="77777777" w:rsidR="001B7686" w:rsidRDefault="001B7686" w:rsidP="00FD4AAC">
      <w:pPr>
        <w:spacing w:line="247" w:lineRule="auto"/>
        <w:rPr>
          <w:rFonts w:eastAsia="Times New Roman"/>
          <w:b/>
          <w:bCs/>
          <w:kern w:val="0"/>
          <w:sz w:val="21"/>
          <w:szCs w:val="21"/>
        </w:rPr>
      </w:pPr>
    </w:p>
    <w:p w14:paraId="5E658784" w14:textId="4875AF6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Follow God's Leading</w:t>
      </w:r>
    </w:p>
    <w:p w14:paraId="780CAB2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promises to lead His people: "I am the LORD your God, who teaches you for your benefit, who directs you in the way you should go" (Isaiah 48:17). Seek His guidance in every decision. When you follow His lead, you walk in paths of righteousness and peace.</w:t>
      </w:r>
    </w:p>
    <w:p w14:paraId="190E7C4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better recognize and follow God's leading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trust God's guidance over your own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you're aligned with God's direction in your life? </w:t>
      </w:r>
    </w:p>
    <w:p w14:paraId="5BC1FDA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Experience God's Peace</w:t>
      </w:r>
    </w:p>
    <w:p w14:paraId="3C2D4F1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a powerful promise of peace: "If only you had paid attention to My commandments, your peace would have been like a river" (Isaiah 48:18). Obedience to God's Word brings a deep, abiding peace that the world cannot offer. Let His peace guard your heart and mind.</w:t>
      </w:r>
    </w:p>
    <w:p w14:paraId="31408B5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teachings in Isaiah 48 to experience peace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leads to peace, as suggested in Isaiah 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God's plan and find peace amid uncertainty, based on Isaiah 48? </w:t>
      </w:r>
    </w:p>
    <w:p w14:paraId="54D4468B"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C1F290"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E7B9FA8" w14:textId="77777777" w:rsidR="001B7686" w:rsidRDefault="001B7686" w:rsidP="00FD4AAC">
      <w:pPr>
        <w:spacing w:line="247" w:lineRule="auto"/>
        <w:rPr>
          <w:rFonts w:eastAsia="Times New Roman"/>
          <w:b/>
          <w:bCs/>
          <w:kern w:val="0"/>
          <w:sz w:val="21"/>
          <w:szCs w:val="21"/>
        </w:rPr>
      </w:pPr>
    </w:p>
    <w:p w14:paraId="142D4100" w14:textId="4283345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Share God's Message</w:t>
      </w:r>
    </w:p>
    <w:p w14:paraId="272354A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48 encourages us to proclaim God's greatness: "Go forth from Babylon! Flee from Chaldea! Declare with a shout of joy, proclaim this" (Isaiah 48:20). As believers, we are called to share the good news of salvation with others. Let your life be a testimony to His love and grace.</w:t>
      </w:r>
    </w:p>
    <w:p w14:paraId="117422C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effectively share God's message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communicate God's message with patience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message is shared truthfully and lovingly? </w:t>
      </w:r>
    </w:p>
    <w:p w14:paraId="2F65F88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Faithfulness</w:t>
      </w:r>
    </w:p>
    <w:p w14:paraId="75FCA95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48 reminds us of God's unwavering faithfulness: "For My own sake, I will act" (Isaiah 48:11). Even when we falter, God remains faithful. Rest in His promises, knowing that He will never leave you nor forsake you. His faithfulness is your anchor in every storm.</w:t>
      </w:r>
    </w:p>
    <w:p w14:paraId="78F934F6"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find rest in God's faithfulness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bring peace to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God's faithfulness in your decision-making?</w:t>
      </w:r>
      <w:r w:rsidRPr="001B37DC">
        <w:br w:type="page"/>
      </w:r>
    </w:p>
    <w:p w14:paraId="0B71B0CA"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49 Teaching Points and Bible Study Questions</w:t>
      </w:r>
    </w:p>
    <w:p w14:paraId="2397ECC2" w14:textId="27A8D6C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Calling is Personal and Purposeful</w:t>
      </w:r>
    </w:p>
    <w:p w14:paraId="16628AD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49:1 reminds us that God calls us from the womb, emphasizing that His plans for us are intentional and personal: "The LORD called me from the womb; from the body of my </w:t>
      </w:r>
      <w:proofErr w:type="gramStart"/>
      <w:r w:rsidRPr="00F6333B">
        <w:rPr>
          <w:rFonts w:eastAsia="Times New Roman"/>
          <w:kern w:val="0"/>
          <w:sz w:val="21"/>
          <w:szCs w:val="21"/>
        </w:rPr>
        <w:t>mother</w:t>
      </w:r>
      <w:proofErr w:type="gramEnd"/>
      <w:r w:rsidRPr="00F6333B">
        <w:rPr>
          <w:rFonts w:eastAsia="Times New Roman"/>
          <w:kern w:val="0"/>
          <w:sz w:val="21"/>
          <w:szCs w:val="21"/>
        </w:rPr>
        <w:t xml:space="preserve"> He named me." This verse assures us that our lives are not random but are part of a divine design. Embrace your unique calling with confidence, knowing that God has equipped you for a specific purpose.</w:t>
      </w:r>
    </w:p>
    <w:p w14:paraId="5D764FE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discern and embrace your personal calling as described in Isaiah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purpose for you is significant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purposeful calling? </w:t>
      </w:r>
    </w:p>
    <w:p w14:paraId="1EE4F27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5035AD7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49:8, God declares, "In the time of favor I will answer you, and in the day of salvation I will help you." This teaches us the importance of patience and trust in God's perfect timing. While we may be eager for immediate results, God's timing is always best. Trust that He will act at the right moment for your ultimate good.</w:t>
      </w:r>
    </w:p>
    <w:p w14:paraId="364DAFD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patience while waiting for God's promises to unfold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strengthen your faith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plans with God's timing and purpose? </w:t>
      </w:r>
    </w:p>
    <w:p w14:paraId="2614D529"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CA8A39"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62009BD" w14:textId="77777777" w:rsidR="001B7686" w:rsidRDefault="001B7686" w:rsidP="00FD4AAC">
      <w:pPr>
        <w:spacing w:line="247" w:lineRule="auto"/>
        <w:rPr>
          <w:rFonts w:eastAsia="Times New Roman"/>
          <w:b/>
          <w:bCs/>
          <w:kern w:val="0"/>
          <w:sz w:val="21"/>
          <w:szCs w:val="21"/>
        </w:rPr>
      </w:pPr>
    </w:p>
    <w:p w14:paraId="5D5E8DC3" w14:textId="0225905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Word is Powerful</w:t>
      </w:r>
    </w:p>
    <w:p w14:paraId="0F714B7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49:2 describes God's word as a "sharp sword" and a "polished arrow." This imagery highlights the power and precision of God's word in our lives. Just as a sword and arrow are effective tools, so is Scripture in guiding, correcting, and empowering us. Make it a daily habit to immerse yourself in the Bible, allowing its truth to shape your life.</w:t>
      </w:r>
    </w:p>
    <w:p w14:paraId="0868844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powerful word in overcoming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a sharp sword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daily decisions? </w:t>
      </w:r>
    </w:p>
    <w:p w14:paraId="2CA730D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You Are Not Forgotten</w:t>
      </w:r>
    </w:p>
    <w:p w14:paraId="2508B56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moments of doubt, remember Isaiah 49:15, where God reassures us, "Can a woman forget her nursing child? ... Even if she could forget, I will not forget you." This profound promise reminds us that God's love and remembrance are unwavering. No matter how isolated you may feel, God is always mindful of you.</w:t>
      </w:r>
    </w:p>
    <w:p w14:paraId="5A2393A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remind yourself daily that God has not forgotten you, even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promises when feeling overlooked?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remember God's faithfulness when facing personal challenges? </w:t>
      </w:r>
    </w:p>
    <w:p w14:paraId="340431C2"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5DA66C"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63B85C7" w14:textId="77777777" w:rsidR="001B7686" w:rsidRDefault="001B7686" w:rsidP="00FD4AAC">
      <w:pPr>
        <w:spacing w:line="247" w:lineRule="auto"/>
        <w:rPr>
          <w:rFonts w:eastAsia="Times New Roman"/>
          <w:b/>
          <w:bCs/>
          <w:kern w:val="0"/>
          <w:sz w:val="21"/>
          <w:szCs w:val="21"/>
        </w:rPr>
      </w:pPr>
    </w:p>
    <w:p w14:paraId="21E40460" w14:textId="59C6446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Salvation is for All</w:t>
      </w:r>
    </w:p>
    <w:p w14:paraId="43888B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49:6 expands the scope of salvation, stating, "I will also make you a light for the nations, to bring My salvation to the ends of the earth." This verse underscores the inclusivity of God's salvation plan. As followers of Christ, we are called to share the good news with everyone, extending His love beyond our immediate circles.</w:t>
      </w:r>
    </w:p>
    <w:p w14:paraId="385F720B" w14:textId="77777777" w:rsidR="001B7686" w:rsidRDefault="00FD4AAC" w:rsidP="00FD4AAC">
      <w:pPr>
        <w:spacing w:line="247" w:lineRule="auto"/>
      </w:pPr>
      <w:r w:rsidRPr="00F6333B">
        <w:rPr>
          <w:rFonts w:eastAsia="Times New Roman"/>
          <w:kern w:val="0"/>
          <w:sz w:val="21"/>
          <w:szCs w:val="21"/>
        </w:rPr>
        <w:t>1. How can you actively share God's inclusive salvation message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salvation being for all impacts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embrace and celebrate the diversity of God's salvation plan?</w:t>
      </w:r>
    </w:p>
    <w:p w14:paraId="548D7B76" w14:textId="79B88F54"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Promises are Reliable</w:t>
      </w:r>
    </w:p>
    <w:p w14:paraId="52C6333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49:7, God assures us that despite being despised, His chosen servant will be honored. This teaches us that God's promises are steadfast, even when circumstances seem contrary. Hold onto His promises with faith, knowing that He is faithful to fulfill them.</w:t>
      </w:r>
    </w:p>
    <w:p w14:paraId="18A7743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promises in times of uncertainty, as seen in Isaiah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reliability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promises in Isaiah 49 are relevant to your current life situation? </w:t>
      </w:r>
    </w:p>
    <w:p w14:paraId="5AE4B0C3"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7F3D84"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546E0D50" w14:textId="77777777" w:rsidR="001B7686" w:rsidRDefault="001B7686" w:rsidP="00FD4AAC">
      <w:pPr>
        <w:spacing w:line="247" w:lineRule="auto"/>
        <w:rPr>
          <w:rFonts w:eastAsia="Times New Roman"/>
          <w:b/>
          <w:bCs/>
          <w:kern w:val="0"/>
          <w:sz w:val="21"/>
          <w:szCs w:val="21"/>
        </w:rPr>
      </w:pPr>
    </w:p>
    <w:p w14:paraId="6B21198C" w14:textId="3267D54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Restoration is Possible</w:t>
      </w:r>
    </w:p>
    <w:p w14:paraId="6FDDEDF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49:9 speaks of freeing captives and bringing light to those in darkness. This is a powerful reminder that no situation is beyond God's ability to restore. Whether it's a broken relationship or a personal struggle, trust in God's power to bring healing and renewal.</w:t>
      </w:r>
    </w:p>
    <w:p w14:paraId="2FFF225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restoration in Isaiah 49 to a current personal challenge?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restoration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restoration is emphasized in Isaiah 49, and how does it inspire hope in you? </w:t>
      </w:r>
    </w:p>
    <w:p w14:paraId="69D4C54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is Abundant</w:t>
      </w:r>
    </w:p>
    <w:p w14:paraId="22A05F8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49:10 promises that those who follow God "will neither hunger nor thirst." This assurance of provision encourages us to rely on God for our needs. He is a generous provider who cares for every aspect of our lives, so approach Him with confidence and gratitude.</w:t>
      </w:r>
    </w:p>
    <w:p w14:paraId="7D7D7CC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trust in God's abundant provision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share God's provision with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provision sometimes comes in unexpected ways, and how can you remain open to it? </w:t>
      </w:r>
    </w:p>
    <w:p w14:paraId="5FAFA5F3"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465DD7"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920C608" w14:textId="77777777" w:rsidR="001B7686" w:rsidRDefault="001B7686" w:rsidP="00FD4AAC">
      <w:pPr>
        <w:spacing w:line="247" w:lineRule="auto"/>
        <w:rPr>
          <w:rFonts w:eastAsia="Times New Roman"/>
          <w:b/>
          <w:bCs/>
          <w:kern w:val="0"/>
          <w:sz w:val="21"/>
          <w:szCs w:val="21"/>
        </w:rPr>
      </w:pPr>
    </w:p>
    <w:p w14:paraId="5227F997" w14:textId="5B8ADBD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Compassion is Unfailing</w:t>
      </w:r>
    </w:p>
    <w:p w14:paraId="629EEAE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49:13, we are called to rejoice because "the LORD has comforted His people, and He will have compassion on His afflicted ones." This verse highlights God's tender compassion and comfort. In times of distress, lean on His unfailing love and find solace in His presence.</w:t>
      </w:r>
    </w:p>
    <w:p w14:paraId="05A6599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unfailing compassion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compassion is described as unfailing,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compassion in your daily interactions? </w:t>
      </w:r>
    </w:p>
    <w:p w14:paraId="59C8B0A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Unstoppable</w:t>
      </w:r>
    </w:p>
    <w:p w14:paraId="032CED1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49:22-23 speaks of nations coming to serve God's people, illustrating the unstoppable nature of His plans. No obstacle can thwart what God has ordained. Be encouraged that His purposes for your life will prevail, and trust in His sovereign control over all things.</w:t>
      </w:r>
    </w:p>
    <w:p w14:paraId="6D90C566"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plans when facing unexpected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are often different from our own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daily actions with God's unstoppable plans?</w:t>
      </w:r>
      <w:r w:rsidRPr="001B37DC">
        <w:br w:type="page"/>
      </w:r>
    </w:p>
    <w:p w14:paraId="65F1DAC8"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50 Teaching Points and Bible Study Questions</w:t>
      </w:r>
    </w:p>
    <w:p w14:paraId="0A631DD3" w14:textId="795A159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the Lord's Guidance</w:t>
      </w:r>
    </w:p>
    <w:p w14:paraId="177BE21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50:10 asks, "Who among you fears the LORD and obeys the voice of His servant?" This verse reminds us that true wisdom begins with reverence for God. When we trust in His guidance, even in darkness, we find light. Just as a lamp illuminates a path, God's Word lights our way, offering clarity and direction in life's uncertainties.</w:t>
      </w:r>
    </w:p>
    <w:p w14:paraId="069DA6A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Isaiah 50:10 to trust God's guidance in uncertain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guidance is challenging, and how can you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guidance rather than your own understanding? </w:t>
      </w:r>
    </w:p>
    <w:p w14:paraId="690E6E9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Obedience</w:t>
      </w:r>
    </w:p>
    <w:p w14:paraId="69B66E1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Obedience to God is not just about following rules; it's about aligning our lives with His perfect will. Isaiah 50:5 states, "The Lord GOD has opened My ears, and I have not been rebellious; I have not turned back." This teaches us that obedience brings us closer to God, opening our hearts to His voice and His blessings.</w:t>
      </w:r>
    </w:p>
    <w:p w14:paraId="16AAB8F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power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spiritual growth and personal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50 about handling challenges through obedience? </w:t>
      </w:r>
    </w:p>
    <w:p w14:paraId="119564A5"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8CC5D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89E8679" w14:textId="77777777" w:rsidR="001B7686" w:rsidRDefault="001B7686" w:rsidP="00FD4AAC">
      <w:pPr>
        <w:spacing w:line="247" w:lineRule="auto"/>
        <w:rPr>
          <w:rFonts w:eastAsia="Times New Roman"/>
          <w:b/>
          <w:bCs/>
          <w:kern w:val="0"/>
          <w:sz w:val="21"/>
          <w:szCs w:val="21"/>
        </w:rPr>
      </w:pPr>
    </w:p>
    <w:p w14:paraId="2E865CDB" w14:textId="7F8E13E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Endurance Through Trials</w:t>
      </w:r>
    </w:p>
    <w:p w14:paraId="73A50CD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50:6 speaks of enduring suffering with dignity: "I offered My back to those who beat Me, </w:t>
      </w:r>
      <w:proofErr w:type="gramStart"/>
      <w:r w:rsidRPr="00F6333B">
        <w:rPr>
          <w:rFonts w:eastAsia="Times New Roman"/>
          <w:kern w:val="0"/>
          <w:sz w:val="21"/>
          <w:szCs w:val="21"/>
        </w:rPr>
        <w:t>My</w:t>
      </w:r>
      <w:proofErr w:type="gramEnd"/>
      <w:r w:rsidRPr="00F6333B">
        <w:rPr>
          <w:rFonts w:eastAsia="Times New Roman"/>
          <w:kern w:val="0"/>
          <w:sz w:val="21"/>
          <w:szCs w:val="21"/>
        </w:rPr>
        <w:t xml:space="preserve"> cheeks to those who tore out My beard." This prophetic reference to Christ's suffering encourages us to persevere through our own trials, knowing that God is with us, strengthening us to endure and overcome.</w:t>
      </w:r>
    </w:p>
    <w:p w14:paraId="1DEA27F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50 inspire you to endure personal trials with faith and resilience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trust in God is crucial during challenging times, as seen in Isaiah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the endurance shown in Isaiah 50 to your own life? </w:t>
      </w:r>
    </w:p>
    <w:p w14:paraId="3B0BE77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Help</w:t>
      </w:r>
    </w:p>
    <w:p w14:paraId="52BB13D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In Isaiah 50:7, we find the assurance that "the Lord GOD helps Me;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have not been disgraced." This verse reassures us that with God on our side, we can face any challenge without fear of shame or defeat. His help is our confidence and our shield.</w:t>
      </w:r>
    </w:p>
    <w:p w14:paraId="6DF63DD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help in challenging situations, as described in Isaiah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assistance is crucial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help in your daily life? </w:t>
      </w:r>
    </w:p>
    <w:p w14:paraId="50AA471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49EADB"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1C6DFDF6" w14:textId="77777777" w:rsidR="001B7686" w:rsidRDefault="001B7686" w:rsidP="00FD4AAC">
      <w:pPr>
        <w:spacing w:line="247" w:lineRule="auto"/>
        <w:rPr>
          <w:rFonts w:eastAsia="Times New Roman"/>
          <w:b/>
          <w:bCs/>
          <w:kern w:val="0"/>
          <w:sz w:val="21"/>
          <w:szCs w:val="21"/>
        </w:rPr>
      </w:pPr>
    </w:p>
    <w:p w14:paraId="1AAEFCD5" w14:textId="39C3826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Listening</w:t>
      </w:r>
    </w:p>
    <w:p w14:paraId="462632F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Listening is a recurring theme in Isaiah 50. Verse 4 highlights, "He awakens Me morning by morning, awakens My ear to listen like one being instructed." This emphasizes the importance of daily communion with God, tuning our ears to His instruction and wisdom, which equips us for the day ahead.</w:t>
      </w:r>
    </w:p>
    <w:p w14:paraId="76E46022" w14:textId="77777777" w:rsidR="001B7686" w:rsidRDefault="00FD4AAC" w:rsidP="00FD4AAC">
      <w:pPr>
        <w:spacing w:line="247" w:lineRule="auto"/>
      </w:pPr>
      <w:r w:rsidRPr="00F6333B">
        <w:rPr>
          <w:rFonts w:eastAsia="Times New Roman"/>
          <w:kern w:val="0"/>
          <w:sz w:val="21"/>
          <w:szCs w:val="21"/>
        </w:rPr>
        <w:t>1. How can you improve your ability to listen to God's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is emphasized as crucial in Isaiah 50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hear and follow God's voice consistently?</w:t>
      </w:r>
    </w:p>
    <w:p w14:paraId="5D898E03" w14:textId="16F6032C"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Stand Firm</w:t>
      </w:r>
    </w:p>
    <w:p w14:paraId="0119FFC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50:8 declares, "He who vindicates Me is </w:t>
      </w:r>
      <w:proofErr w:type="gramStart"/>
      <w:r w:rsidRPr="00F6333B">
        <w:rPr>
          <w:rFonts w:eastAsia="Times New Roman"/>
          <w:kern w:val="0"/>
          <w:sz w:val="21"/>
          <w:szCs w:val="21"/>
        </w:rPr>
        <w:t>near</w:t>
      </w:r>
      <w:proofErr w:type="gramEnd"/>
      <w:r w:rsidRPr="00F6333B">
        <w:rPr>
          <w:rFonts w:eastAsia="Times New Roman"/>
          <w:kern w:val="0"/>
          <w:sz w:val="21"/>
          <w:szCs w:val="21"/>
        </w:rPr>
        <w:t>. Who then will bring charges against Me?" This is a call to stand firm in our faith, knowing that God is our defender. When we are rooted in His truth, no accusation or adversity can shake our foundation.</w:t>
      </w:r>
    </w:p>
    <w:p w14:paraId="5D76445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Isaiah 50:7 to stand firm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help as described in Isaiah 50:9?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during adversity strengthen your resolve, according to Isaiah 50:10? </w:t>
      </w:r>
    </w:p>
    <w:p w14:paraId="355A26FD"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F2807C"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68C185A" w14:textId="77777777" w:rsidR="001B7686" w:rsidRDefault="001B7686" w:rsidP="00FD4AAC">
      <w:pPr>
        <w:spacing w:line="247" w:lineRule="auto"/>
        <w:rPr>
          <w:rFonts w:eastAsia="Times New Roman"/>
          <w:b/>
          <w:bCs/>
          <w:kern w:val="0"/>
          <w:sz w:val="21"/>
          <w:szCs w:val="21"/>
        </w:rPr>
      </w:pPr>
    </w:p>
    <w:p w14:paraId="1D28AFA6" w14:textId="4837FA5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Self-Reliance</w:t>
      </w:r>
    </w:p>
    <w:p w14:paraId="3CE743C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11 warns against self-reliance: "But now, all you who light fires and provide yourselves with flaming torches, go, walk in the light of your fires." This serves as a caution that relying on our own understanding leads to stumbling. True wisdom and safety are found in God's light, not our own.</w:t>
      </w:r>
    </w:p>
    <w:p w14:paraId="0F20064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relying on your own understanding lead to negative outcomes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self-reliance can sometimes hinder spiritual growth and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self-reliance with trusting in God's guidance in decision-making? </w:t>
      </w:r>
    </w:p>
    <w:p w14:paraId="5A9DBB9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Servant</w:t>
      </w:r>
    </w:p>
    <w:p w14:paraId="70327BF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50 presents the Servant of the Lord as a model of humility and service. This Servant, a foreshadowing of Christ, exemplifies how we are to serve others selflessly, reflecting God's love and grace in our actions and attitudes.</w:t>
      </w:r>
    </w:p>
    <w:p w14:paraId="5BCB03C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servant's obedience in Isaiah 50 to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servant's perseverance is crucial for personal growth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servant's trust in God when facing opposition? </w:t>
      </w:r>
    </w:p>
    <w:p w14:paraId="739B2D0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FACDD8"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21D2C43" w14:textId="77777777" w:rsidR="001B7686" w:rsidRDefault="001B7686" w:rsidP="00FD4AAC">
      <w:pPr>
        <w:spacing w:line="247" w:lineRule="auto"/>
        <w:rPr>
          <w:rFonts w:eastAsia="Times New Roman"/>
          <w:b/>
          <w:bCs/>
          <w:kern w:val="0"/>
          <w:sz w:val="21"/>
          <w:szCs w:val="21"/>
        </w:rPr>
      </w:pPr>
    </w:p>
    <w:p w14:paraId="165CE11B" w14:textId="3AB7A40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Vindication</w:t>
      </w:r>
    </w:p>
    <w:p w14:paraId="04348D4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promises vindication for His faithful ones. Isaiah 50:9 assures us, "It is the Lord GOD who helps Me. Who is he who will condemn Me?" This promise encourages us to remain steadfast, knowing that God will ultimately vindicate us, silencing all accusations and bringing justice.</w:t>
      </w:r>
    </w:p>
    <w:p w14:paraId="6F1D50D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strength in God's promise of vindication during personal challenges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timing for vindication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is crucial when awaiting God's vindication? </w:t>
      </w:r>
    </w:p>
    <w:p w14:paraId="52B2EC5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Faith</w:t>
      </w:r>
    </w:p>
    <w:p w14:paraId="3522CF0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50 invites us to a deeper faith. Verse 10 encourages those who "walk in darkness and have no light" to "trust in the name of the LORD and rely on their God." This is an invitation to place our faith in God, trusting Him to lead us through the darkest times into His marvelous light.</w:t>
      </w:r>
    </w:p>
    <w:p w14:paraId="136E1E0F"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concept of trust in God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when facing personal struggles or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strengthen your faith in everyday situations?</w:t>
      </w:r>
      <w:r w:rsidRPr="001B37DC">
        <w:br w:type="page"/>
      </w:r>
    </w:p>
    <w:p w14:paraId="0283F45A"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51 Teaching Points and Bible Study Questions</w:t>
      </w:r>
    </w:p>
    <w:p w14:paraId="1B41DE70" w14:textId="2437E04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Listen and Seek the Lord</w:t>
      </w:r>
    </w:p>
    <w:p w14:paraId="48FF3BF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51 begins with a call to those who pursue righteousness and seek the Lord. It’s a reminder that our journey starts with listening to God’s voice and seeking His presence. “Listen to Me, you who pursue righteousness, you who seek the LORD” (Isaiah 51:1). In our daily lives, this means prioritizing time with God, whether through prayer, reading Scripture, or simply being still in His presence. By doing so, we align our hearts with His will and find true direction.</w:t>
      </w:r>
    </w:p>
    <w:p w14:paraId="02AB61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listen to God's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the Lord more earnestly?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the Lord brings comfort and strength in challenging times? </w:t>
      </w:r>
    </w:p>
    <w:p w14:paraId="03C6248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Your Roots</w:t>
      </w:r>
    </w:p>
    <w:p w14:paraId="6374789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encourages us to look back at the rock from which we were hewn, reminding us of our spiritual heritage. “Look to the rock from which you were cut, and to the quarry from which you were hewn” (Isaiah 51:1). This is a call to remember the faithfulness of God throughout history and in our own lives. Reflecting on how God has worked in the past strengthens our faith for the future.</w:t>
      </w:r>
    </w:p>
    <w:p w14:paraId="0643C52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remembering your spiritual roots influence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reflect on the faith of your ancestors?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spiritual heritage is passed to future generations? </w:t>
      </w:r>
    </w:p>
    <w:p w14:paraId="1CCDF0E2"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85ADA0"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6680CE5" w14:textId="77777777" w:rsidR="001B7686" w:rsidRDefault="001B7686" w:rsidP="00FD4AAC">
      <w:pPr>
        <w:spacing w:line="247" w:lineRule="auto"/>
        <w:rPr>
          <w:rFonts w:eastAsia="Times New Roman"/>
          <w:b/>
          <w:bCs/>
          <w:kern w:val="0"/>
          <w:sz w:val="21"/>
          <w:szCs w:val="21"/>
        </w:rPr>
      </w:pPr>
    </w:p>
    <w:p w14:paraId="70EFB844" w14:textId="43628A7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God’s Comfort</w:t>
      </w:r>
    </w:p>
    <w:p w14:paraId="377D0B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promises comfort to His people, a reassurance that He is always with us. “For the LORD will comfort Zion; He will comfort all her waste places” (Isaiah 51:3). In times of trouble or despair, we can find solace in knowing that God’s comfort is available to us. Trusting in His comfort allows us to face challenges with peace and confidence.</w:t>
      </w:r>
    </w:p>
    <w:p w14:paraId="531BFA6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God's comfort in times of personal distress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comfort can transform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during difficult times? </w:t>
      </w:r>
    </w:p>
    <w:p w14:paraId="736247D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God’s Salvation</w:t>
      </w:r>
    </w:p>
    <w:p w14:paraId="1C6AD7B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speaks of God’s salvation as something that is near and powerful. “My righteousness draws near, </w:t>
      </w:r>
      <w:proofErr w:type="gramStart"/>
      <w:r w:rsidRPr="00F6333B">
        <w:rPr>
          <w:rFonts w:eastAsia="Times New Roman"/>
          <w:kern w:val="0"/>
          <w:sz w:val="21"/>
          <w:szCs w:val="21"/>
        </w:rPr>
        <w:t>My</w:t>
      </w:r>
      <w:proofErr w:type="gramEnd"/>
      <w:r w:rsidRPr="00F6333B">
        <w:rPr>
          <w:rFonts w:eastAsia="Times New Roman"/>
          <w:kern w:val="0"/>
          <w:sz w:val="21"/>
          <w:szCs w:val="21"/>
        </w:rPr>
        <w:t xml:space="preserve"> salvation is on the way” (Isaiah 51:5). This is a reminder to live with expectation and hope, knowing that God’s deliverance is always at hand. It encourages us to keep our eyes on the eternal, rather than getting bogged down by temporary struggles.</w:t>
      </w:r>
    </w:p>
    <w:p w14:paraId="49E1CA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anticipate God's salvation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trusting in God's promised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anticipating God's salvation influence your perspective on current challenges? </w:t>
      </w:r>
    </w:p>
    <w:p w14:paraId="74B0772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DD40C8"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D0447EE" w14:textId="77777777" w:rsidR="001B7686" w:rsidRDefault="001B7686" w:rsidP="00FD4AAC">
      <w:pPr>
        <w:spacing w:line="247" w:lineRule="auto"/>
        <w:rPr>
          <w:rFonts w:eastAsia="Times New Roman"/>
          <w:b/>
          <w:bCs/>
          <w:kern w:val="0"/>
          <w:sz w:val="21"/>
          <w:szCs w:val="21"/>
        </w:rPr>
      </w:pPr>
    </w:p>
    <w:p w14:paraId="762A9C67" w14:textId="740B352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Embrace God’s Justice</w:t>
      </w:r>
    </w:p>
    <w:p w14:paraId="5BBF180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God’s justice as a light to the nations. “My justice will become a light to the nations” (Isaiah 51:4). As followers of Christ, we are called to reflect His justice in our actions and interactions. This means standing up for what is right and treating others with fairness and love, embodying the light of God’s justice in a world that often seems dark.</w:t>
      </w:r>
    </w:p>
    <w:p w14:paraId="2109145B" w14:textId="77777777" w:rsidR="001B7686" w:rsidRDefault="00FD4AAC" w:rsidP="00FD4AAC">
      <w:pPr>
        <w:spacing w:line="247" w:lineRule="auto"/>
      </w:pPr>
      <w:r w:rsidRPr="00F6333B">
        <w:rPr>
          <w:rFonts w:eastAsia="Times New Roman"/>
          <w:kern w:val="0"/>
          <w:sz w:val="21"/>
          <w:szCs w:val="21"/>
        </w:rPr>
        <w:t>1. How can you actively seek and embrace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God's justice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vision of justice?</w:t>
      </w:r>
    </w:p>
    <w:p w14:paraId="7FB5A4D4" w14:textId="345E4EFD"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Not the Reproach of Man</w:t>
      </w:r>
    </w:p>
    <w:p w14:paraId="76815DD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51 encourages us not to fear the reproach of others. “Do not fear the reproach of men or be dismayed by their insults” (Isaiah 51:7). In a world </w:t>
      </w:r>
      <w:proofErr w:type="gramStart"/>
      <w:r w:rsidRPr="00F6333B">
        <w:rPr>
          <w:rFonts w:eastAsia="Times New Roman"/>
          <w:kern w:val="0"/>
          <w:sz w:val="21"/>
          <w:szCs w:val="21"/>
        </w:rPr>
        <w:t>where</w:t>
      </w:r>
      <w:proofErr w:type="gramEnd"/>
      <w:r w:rsidRPr="00F6333B">
        <w:rPr>
          <w:rFonts w:eastAsia="Times New Roman"/>
          <w:kern w:val="0"/>
          <w:sz w:val="21"/>
          <w:szCs w:val="21"/>
        </w:rPr>
        <w:t xml:space="preserve"> standing for biblical truth can lead to criticism, this is a powerful reminder to remain steadfast. Our identity and worth are found in Christ, not in the opinions of others.</w:t>
      </w:r>
    </w:p>
    <w:p w14:paraId="5BFAC31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strength in God's promises when facing criticism or judgment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eternal salvation helps diminish fear of human reproach?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approval over human opinions in daily life? </w:t>
      </w:r>
    </w:p>
    <w:p w14:paraId="706EBC7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E4E1D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F1F3AF7" w14:textId="77777777" w:rsidR="001B7686" w:rsidRDefault="001B7686" w:rsidP="00FD4AAC">
      <w:pPr>
        <w:spacing w:line="247" w:lineRule="auto"/>
        <w:rPr>
          <w:rFonts w:eastAsia="Times New Roman"/>
          <w:b/>
          <w:bCs/>
          <w:kern w:val="0"/>
          <w:sz w:val="21"/>
          <w:szCs w:val="21"/>
        </w:rPr>
      </w:pPr>
    </w:p>
    <w:p w14:paraId="3E1A7702" w14:textId="73B8444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Word is Eternal</w:t>
      </w:r>
    </w:p>
    <w:p w14:paraId="1854700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assures us that while the earth may wear out, God’s salvation and righteousness will endure forever. “But My salvation will last forever, and My righteousness will never fail” (Isaiah 51:6). This eternal perspective helps us prioritize what truly matters and invest in things of eternal value, like our relationship with God and sharing His love with others.</w:t>
      </w:r>
    </w:p>
    <w:p w14:paraId="7A5A906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the eternal nature of God's Word into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eternal promises can bring peace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eternal Word in your life? </w:t>
      </w:r>
    </w:p>
    <w:p w14:paraId="7F62099E"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Awake to God’s Power</w:t>
      </w:r>
    </w:p>
    <w:p w14:paraId="6F17E2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calls for an awakening to God’s mighty power. “Awake, awake, put on strength, O arm of the LORD” (Isaiah 51:9). This is an invitation to recognize and rely on God’s strength in our lives. When we feel weak or overwhelmed, we can call upon His power to sustain and guide us, knowing that He is more than able to handle any situation.</w:t>
      </w:r>
    </w:p>
    <w:p w14:paraId="02616B1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recognize and rely on God's power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awakening to God's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power influence your decisions and actions? </w:t>
      </w:r>
    </w:p>
    <w:p w14:paraId="0B274EF5"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191930"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2F7AED0" w14:textId="77777777" w:rsidR="001B7686" w:rsidRDefault="001B7686" w:rsidP="00FD4AAC">
      <w:pPr>
        <w:spacing w:line="247" w:lineRule="auto"/>
        <w:rPr>
          <w:rFonts w:eastAsia="Times New Roman"/>
          <w:b/>
          <w:bCs/>
          <w:kern w:val="0"/>
          <w:sz w:val="21"/>
          <w:szCs w:val="21"/>
        </w:rPr>
      </w:pPr>
    </w:p>
    <w:p w14:paraId="6E56E8E9" w14:textId="05E8119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Redemption is Personal</w:t>
      </w:r>
    </w:p>
    <w:p w14:paraId="1732276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speaks of God’s personal redemption for His people. “The ransomed of the LORD will return” (Isaiah 51:11). This highlights the personal nature of God’s love and salvation. He knows each of us by name and has a unique plan for our redemption. Embracing this truth allows us to walk in the freedom and joy that comes from being personally known and loved by God.</w:t>
      </w:r>
    </w:p>
    <w:p w14:paraId="7A1DCB5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personally experience God's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redemption is tailored to individual needs and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God's personal redemption in challenging situations? </w:t>
      </w:r>
    </w:p>
    <w:p w14:paraId="640FBD2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Comfort Overcomes Fear</w:t>
      </w:r>
    </w:p>
    <w:p w14:paraId="4AD8392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51 reassures us that God’s comfort can overcome any fear. “I, even I, am He who comforts you. Who are you that you fear mortal man?” (Isaiah 51:12). When fear threatens to paralyze us, we can rest in the comfort of God’s presence. His perfect love casts out fear, enabling us to live boldly and courageously for His glory.</w:t>
      </w:r>
    </w:p>
    <w:p w14:paraId="6414E7DA"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comfort in Isaiah 51 to overcome personal fears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in Isaiah 51 are crucial for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comfort over fear in daily situations?</w:t>
      </w:r>
      <w:r w:rsidRPr="001B37DC">
        <w:br w:type="page"/>
      </w:r>
    </w:p>
    <w:p w14:paraId="110F84DE"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52 Teaching Points and Bible Study Questions</w:t>
      </w:r>
    </w:p>
    <w:p w14:paraId="1B68F6FE" w14:textId="62FA3D0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Wake Up to Your True Identity</w:t>
      </w:r>
    </w:p>
    <w:p w14:paraId="24D8268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52:1 calls us to "Awake, awake, clothe yourself with strength, O Zion; put on your garments of splendor." This is a powerful reminder that we are called to live in the strength and splendor that God has given us. As believers, our identity is rooted in Christ, and we are encouraged to rise up and embrace the dignity and purpose He has bestowed upon us. Let this be a daily reminder to shake off complacency and step into the fullness of who you are in Him.</w:t>
      </w:r>
    </w:p>
    <w:p w14:paraId="134B8C2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your true identity in God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your spiritual identity is crucial for personal growth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wake up to and live out your true identity in Christ? </w:t>
      </w:r>
    </w:p>
    <w:p w14:paraId="544C45A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Shake Off the Chains of Bondage</w:t>
      </w:r>
    </w:p>
    <w:p w14:paraId="0D17F15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In verse 2, we are urged to "Shake yourself from the dust; rise up and sit on your throne, O Jerusalem. Free yourself from the chains on your neck." This is a call to liberation from anything that holds us back—be it sin, fear, or doubt. Through Christ, we have the power to break free from these chains and live in the freedom He offers. Remember, "if the </w:t>
      </w:r>
      <w:proofErr w:type="gramStart"/>
      <w:r w:rsidRPr="00F6333B">
        <w:rPr>
          <w:rFonts w:eastAsia="Times New Roman"/>
          <w:kern w:val="0"/>
          <w:sz w:val="21"/>
          <w:szCs w:val="21"/>
        </w:rPr>
        <w:t>Son</w:t>
      </w:r>
      <w:proofErr w:type="gramEnd"/>
      <w:r w:rsidRPr="00F6333B">
        <w:rPr>
          <w:rFonts w:eastAsia="Times New Roman"/>
          <w:kern w:val="0"/>
          <w:sz w:val="21"/>
          <w:szCs w:val="21"/>
        </w:rPr>
        <w:t xml:space="preserve"> sets you free, you will be free indeed" (John 8:36).</w:t>
      </w:r>
    </w:p>
    <w:p w14:paraId="6A91F41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shake off the chains of bondage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spiritual bondage before seeking freedom?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freedom and live without spiritual chains? </w:t>
      </w:r>
    </w:p>
    <w:p w14:paraId="190E5558"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B7C0E7"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AD208B4" w14:textId="77777777" w:rsidR="001B7686" w:rsidRDefault="001B7686" w:rsidP="00FD4AAC">
      <w:pPr>
        <w:spacing w:line="247" w:lineRule="auto"/>
        <w:rPr>
          <w:rFonts w:eastAsia="Times New Roman"/>
          <w:b/>
          <w:bCs/>
          <w:kern w:val="0"/>
          <w:sz w:val="21"/>
          <w:szCs w:val="21"/>
        </w:rPr>
      </w:pPr>
    </w:p>
    <w:p w14:paraId="7C4CEDC3" w14:textId="0270574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God's Redemption</w:t>
      </w:r>
    </w:p>
    <w:p w14:paraId="2E4A5DE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52:3 reassures us, "For this is what the LORD says: 'You were sold for nothing, and without money you will be redeemed.'" God's redemption is not something we can earn; it is a gift freely given. Trust in His promise that He has paid the price for our salvation through Jesus Christ. This assurance allows us to live with confidence and hope, knowing that our future is secure in Him.</w:t>
      </w:r>
    </w:p>
    <w:p w14:paraId="76006D4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trust in God's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relying on God's promise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redemption impact your daily decisions and actions? </w:t>
      </w:r>
    </w:p>
    <w:p w14:paraId="096E511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Name Will Be Known</w:t>
      </w:r>
    </w:p>
    <w:p w14:paraId="682A57B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Verse 6 declares, "Therefore My people will know My name;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they will know on that day that I am He who speaks. Here I am!" God's desire is for His name to be known and revered. As His ambassadors, we have the privilege of making His name known through our words and actions. Let your life be a testament to His greatness and love, drawing others to the truth of who He is.</w:t>
      </w:r>
    </w:p>
    <w:p w14:paraId="3B74F32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make God's name known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God's name to be recognized globally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name is honored in your community? </w:t>
      </w:r>
    </w:p>
    <w:p w14:paraId="0753DEC3"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AB0FA6"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503454F" w14:textId="77777777" w:rsidR="001B7686" w:rsidRDefault="001B7686" w:rsidP="00FD4AAC">
      <w:pPr>
        <w:spacing w:line="247" w:lineRule="auto"/>
        <w:rPr>
          <w:rFonts w:eastAsia="Times New Roman"/>
          <w:b/>
          <w:bCs/>
          <w:kern w:val="0"/>
          <w:sz w:val="21"/>
          <w:szCs w:val="21"/>
        </w:rPr>
      </w:pPr>
    </w:p>
    <w:p w14:paraId="10A21FC7" w14:textId="0384497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Beauty of Good News</w:t>
      </w:r>
    </w:p>
    <w:p w14:paraId="36A9D6A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52:7 paints a beautiful picture: "How beautiful on the mountains are the feet of those who bring good news." We are called to be bearers of the Gospel, sharing the good news of Jesus Christ with the world. This is not just a duty but a joy, as we have the opportunity to bring hope and salvation to those who are lost. Embrace this calling with enthusiasm and gratitude.</w:t>
      </w:r>
    </w:p>
    <w:p w14:paraId="31A68E43" w14:textId="77777777" w:rsidR="001B7686" w:rsidRDefault="00FD4AAC" w:rsidP="00FD4AAC">
      <w:pPr>
        <w:spacing w:line="247" w:lineRule="auto"/>
      </w:pPr>
      <w:r w:rsidRPr="00F6333B">
        <w:rPr>
          <w:rFonts w:eastAsia="Times New Roman"/>
          <w:kern w:val="0"/>
          <w:sz w:val="21"/>
          <w:szCs w:val="21"/>
        </w:rPr>
        <w:t>1. How can you actively share the beauty of good news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message of peace and salvation is described as beautiful in Isaiah 52?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the joy of good news in challenging situations?</w:t>
      </w:r>
    </w:p>
    <w:p w14:paraId="6F3A2652" w14:textId="29515E9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Reigns Supreme</w:t>
      </w:r>
    </w:p>
    <w:p w14:paraId="24DD04F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7, we are reminded that "Your God reigns!" This is a powerful declaration of God's sovereignty and authority over all creation. No matter what challenges we face, we can find peace and assurance in the knowledge that God is in control. Let this truth anchor your soul and guide your steps, knowing that His plans are perfect and His reign is eternal.</w:t>
      </w:r>
    </w:p>
    <w:p w14:paraId="4E141DD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acknowledging God's supreme reign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sovereignty brings comfort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trust in God's supreme authority in your life? </w:t>
      </w:r>
    </w:p>
    <w:p w14:paraId="3D706187"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B6293E"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632B3A1" w14:textId="77777777" w:rsidR="001B7686" w:rsidRDefault="001B7686" w:rsidP="00FD4AAC">
      <w:pPr>
        <w:spacing w:line="247" w:lineRule="auto"/>
        <w:rPr>
          <w:rFonts w:eastAsia="Times New Roman"/>
          <w:b/>
          <w:bCs/>
          <w:kern w:val="0"/>
          <w:sz w:val="21"/>
          <w:szCs w:val="21"/>
        </w:rPr>
      </w:pPr>
    </w:p>
    <w:p w14:paraId="74CAB8F1" w14:textId="0B5926D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Joyful Anticipation of Salvation</w:t>
      </w:r>
    </w:p>
    <w:p w14:paraId="2025F9F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8 speaks of watchmen lifting their voices and shouting for joy because they see the LORD returning to Zion. This is a picture of joyful anticipation for the salvation and restoration that God promises. As believers, we live in the hope of Christ's return and the fulfillment of His promises. Let this anticipation fill your heart with joy and motivate you to live faithfully each day.</w:t>
      </w:r>
    </w:p>
    <w:p w14:paraId="6BF2B79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joyful anticipation of salvation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embracing the promise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joyful anticipation of salvation impact your interactions with others? </w:t>
      </w:r>
    </w:p>
    <w:p w14:paraId="597B082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Comfort and Redemption</w:t>
      </w:r>
    </w:p>
    <w:p w14:paraId="5FF4C5C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52:9 encourages us to "Burst into songs of joy together, O ruins of Jerusalem, for the LORD has comforted His people, He has redeemed Jerusalem." God's comfort and redemption are reasons for great rejoicing. He is a God who restores and heals, bringing beauty from ashes. Allow His comfort to fill your heart and inspire you to share His love with others.</w:t>
      </w:r>
    </w:p>
    <w:p w14:paraId="4C53C4D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comfort in God's promises of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redemption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embrace and share God's comfort with others around you? </w:t>
      </w:r>
    </w:p>
    <w:p w14:paraId="42093241"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69761E"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1DF6AA6D" w14:textId="77777777" w:rsidR="001B7686" w:rsidRDefault="001B7686" w:rsidP="00FD4AAC">
      <w:pPr>
        <w:spacing w:line="247" w:lineRule="auto"/>
        <w:rPr>
          <w:rFonts w:eastAsia="Times New Roman"/>
          <w:b/>
          <w:bCs/>
          <w:kern w:val="0"/>
          <w:sz w:val="21"/>
          <w:szCs w:val="21"/>
        </w:rPr>
      </w:pPr>
    </w:p>
    <w:p w14:paraId="44B48297" w14:textId="11E51F8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Holiness of God's People</w:t>
      </w:r>
    </w:p>
    <w:p w14:paraId="5C02C40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11 calls us to "Depart, depart, go out from there! Touch no unclean thing! Come out from it and be pure, you who carry the vessels of the LORD." As God's people, we are called to live lives of holiness and purity, set apart for His purposes. This is not about legalism but about reflecting His character and bringing glory to His name. Strive to live in a way that honors Him in all you do.</w:t>
      </w:r>
    </w:p>
    <w:p w14:paraId="712827D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pursue holiness in your daily life as described in Isaiah 52?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separation from impurity in Isaiah 52,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holiness in your community? </w:t>
      </w:r>
    </w:p>
    <w:p w14:paraId="2C8CA238"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Goes Before You</w:t>
      </w:r>
    </w:p>
    <w:p w14:paraId="2A380CC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Finally, verse 12 assures us, "For you will not leave in haste or go in flight; for the LORD will go before you, the God of Israel will be your rear guard." God's presence is with us, guiding and protecting us every step of the way. We can move forward with confidence, knowing that He is both our guide and our protector. Trust in His presence and let it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you into the abundant life He has prepared for you.</w:t>
      </w:r>
    </w:p>
    <w:p w14:paraId="434FA867"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rely on God's presence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overcoming fear and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follow where God's presence leads you?</w:t>
      </w:r>
      <w:r w:rsidRPr="001B37DC">
        <w:br w:type="page"/>
      </w:r>
    </w:p>
    <w:p w14:paraId="61FC5D65"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53 Teaching Points and Bible Study Questions</w:t>
      </w:r>
    </w:p>
    <w:p w14:paraId="2997CDB3" w14:textId="1AF4D62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Suffering Servant's Sacrifice</w:t>
      </w:r>
    </w:p>
    <w:p w14:paraId="3FBB15F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53 paints a vivid picture of the Suffering Servant, who bears our griefs and carries our sorrows. This chapter reminds us that true love is sacrificial. "But He was pierced for our transgressions, He was crushed for our iniquities; the punishment that brought us peace was upon Him, and by His stripes we are healed" (Isaiah 53:5). This ultimate act of love calls us to reflect on how we can serve others selflessly in our daily lives.</w:t>
      </w:r>
    </w:p>
    <w:p w14:paraId="074722B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emulate the Suffering Servant's selflessness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Suffering Servant's sacrifice is essential for understanding true compassion?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Suffering Servant's endurance that applies to facing personal challenges? </w:t>
      </w:r>
    </w:p>
    <w:p w14:paraId="4F0C7D5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Rejection of the Messiah</w:t>
      </w:r>
    </w:p>
    <w:p w14:paraId="2D31FD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His innocence, the Servant was despised and rejected by men. "He was despised and we esteemed Him not" (Isaiah 53:3). This teaches us that following the path of righteousness may not always be popular, but it is essential. We are encouraged to stand firm in our faith, even when it means going against the tide of popular opinion.</w:t>
      </w:r>
    </w:p>
    <w:p w14:paraId="71E830B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respond to rejection in your life by following the example of the Messiah in Isaiah 53?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reject what is good for them, as seen in Isaiah 53?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Messiah's rejection that helps you handle personal rejection today? </w:t>
      </w:r>
    </w:p>
    <w:p w14:paraId="5CD73D9C"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BF40D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F9863F5" w14:textId="77777777" w:rsidR="001B7686" w:rsidRDefault="001B7686" w:rsidP="00FD4AAC">
      <w:pPr>
        <w:spacing w:line="247" w:lineRule="auto"/>
        <w:rPr>
          <w:rFonts w:eastAsia="Times New Roman"/>
          <w:b/>
          <w:bCs/>
          <w:kern w:val="0"/>
          <w:sz w:val="21"/>
          <w:szCs w:val="21"/>
        </w:rPr>
      </w:pPr>
    </w:p>
    <w:p w14:paraId="73A1A35C" w14:textId="4C2697B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Substitution</w:t>
      </w:r>
    </w:p>
    <w:p w14:paraId="1B04FA5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53 highlights the concept of substitutionary atonement. "The LORD has laid on Him the iniquity of us all" (Isaiah 53:6). This profound truth reassures us that Jesus took our place, bearing the punishment we deserved. It’s a reminder of the grace we receive and the gratitude we should express in our daily walk with God.</w:t>
      </w:r>
    </w:p>
    <w:p w14:paraId="290456B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substitution in Isaiah 53 change your approach to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substitution is a powerful concept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embody the principle of substitution in your relationships and community? </w:t>
      </w:r>
    </w:p>
    <w:p w14:paraId="26804B8E"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Silent Sufferer</w:t>
      </w:r>
    </w:p>
    <w:p w14:paraId="22DF579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Servant "did not open His mouth" (Isaiah 53:7) when oppressed and afflicted. This teaches us the power of restraint and the strength found in silence. In a world full of noise and conflict, sometimes the most powerful response is a quiet, steadfast faith.</w:t>
      </w:r>
    </w:p>
    <w:p w14:paraId="6D2FD68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patience and silence in the face of unjust treatment like the Silent Sufferer?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silence can be a powerful response to suffering and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Silent Sufferer about handling personal pain and adversity? </w:t>
      </w:r>
    </w:p>
    <w:p w14:paraId="69A65D73"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C5138B"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574A0258" w14:textId="77777777" w:rsidR="001B7686" w:rsidRDefault="001B7686" w:rsidP="00FD4AAC">
      <w:pPr>
        <w:spacing w:line="247" w:lineRule="auto"/>
        <w:rPr>
          <w:rFonts w:eastAsia="Times New Roman"/>
          <w:b/>
          <w:bCs/>
          <w:kern w:val="0"/>
          <w:sz w:val="21"/>
          <w:szCs w:val="21"/>
        </w:rPr>
      </w:pPr>
    </w:p>
    <w:p w14:paraId="5F45EC5B" w14:textId="388B690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Innocent Lamb</w:t>
      </w:r>
    </w:p>
    <w:p w14:paraId="18894DE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describes the Servant as a lamb led to the slaughter, emphasizing His innocence. "He was led like a lamb to the slaughter" (Isaiah 53:7). This imagery calls us to live lives of purity and innocence, striving to be blameless in our conduct and reflecting Christ’s character in all we do.</w:t>
      </w:r>
    </w:p>
    <w:p w14:paraId="6A9FE7EA" w14:textId="77777777" w:rsidR="001B7686" w:rsidRDefault="00FD4AAC" w:rsidP="00FD4AAC">
      <w:pPr>
        <w:spacing w:line="247" w:lineRule="auto"/>
      </w:pPr>
      <w:r w:rsidRPr="00F6333B">
        <w:rPr>
          <w:rFonts w:eastAsia="Times New Roman"/>
          <w:kern w:val="0"/>
          <w:sz w:val="21"/>
          <w:szCs w:val="21"/>
        </w:rPr>
        <w:t>1. How can you embody the innocence and sacrifice of the Lamb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humility like the Lamb is challenging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Lamb's suffering to handle personal injustices with grace?</w:t>
      </w:r>
    </w:p>
    <w:p w14:paraId="7731D8D8" w14:textId="0BCDA0D6"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Purposeful Plan</w:t>
      </w:r>
    </w:p>
    <w:p w14:paraId="4E58C0D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reveals that the suffering of the Servant was part of God’s divine plan. "Yet it was the LORD’s will to crush Him and cause Him to suffer" (Isaiah 53:10). This reassures us that God is sovereign and His plans are perfect, even when we don’t understand them. Trusting in His purpose brings peace amidst life’s uncertainties.</w:t>
      </w:r>
    </w:p>
    <w:p w14:paraId="3DEBDBC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align your life with God's purposeful plan as seen in Isaiah 53?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involved suffering, and how does this influence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plan when facing personal trials or uncertainties? </w:t>
      </w:r>
    </w:p>
    <w:p w14:paraId="3848C1E8"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B642B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4B0F06E" w14:textId="77777777" w:rsidR="001B7686" w:rsidRDefault="001B7686" w:rsidP="00FD4AAC">
      <w:pPr>
        <w:spacing w:line="247" w:lineRule="auto"/>
        <w:rPr>
          <w:rFonts w:eastAsia="Times New Roman"/>
          <w:b/>
          <w:bCs/>
          <w:kern w:val="0"/>
          <w:sz w:val="21"/>
          <w:szCs w:val="21"/>
        </w:rPr>
      </w:pPr>
    </w:p>
    <w:p w14:paraId="1C5BB7BD" w14:textId="3229B27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Justification</w:t>
      </w:r>
    </w:p>
    <w:p w14:paraId="05A4A1F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Through His suffering, the Servant justifies many. "By His knowledge My righteous Servant will justify many, and He will bear their iniquities" (Isaiah 53:11). This is a powerful reminder of the justification we receive through faith in Christ, encouraging us to live in the freedom and righteousness He provides.</w:t>
      </w:r>
    </w:p>
    <w:p w14:paraId="17E5F4B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justification in Isaiah 53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promise of justification?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justification matter in your personal spiritual journey today? </w:t>
      </w:r>
    </w:p>
    <w:p w14:paraId="6BEAF47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Obedience</w:t>
      </w:r>
    </w:p>
    <w:p w14:paraId="2FB1521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Servant’s obedience leads to His exaltation.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will allot Him a portion with the great" (Isaiah 53:12). This teaches us that obedience to God, even in suffering, leads to ultimate reward. It inspires us to remain faithful, knowing that God honors those who follow His will.</w:t>
      </w:r>
    </w:p>
    <w:p w14:paraId="40A74D0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concept of obedience in your daily life to receive spiritual rewards?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achieving personal growth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53 about the benefits of enduring challenges with obedience? </w:t>
      </w:r>
    </w:p>
    <w:p w14:paraId="2816512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86A9C5"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78372E1" w14:textId="77777777" w:rsidR="001B7686" w:rsidRDefault="001B7686" w:rsidP="00FD4AAC">
      <w:pPr>
        <w:spacing w:line="247" w:lineRule="auto"/>
        <w:rPr>
          <w:rFonts w:eastAsia="Times New Roman"/>
          <w:b/>
          <w:bCs/>
          <w:kern w:val="0"/>
          <w:sz w:val="21"/>
          <w:szCs w:val="21"/>
        </w:rPr>
      </w:pPr>
    </w:p>
    <w:p w14:paraId="6D436F2B" w14:textId="192B91C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Global Impact</w:t>
      </w:r>
    </w:p>
    <w:p w14:paraId="4F0CAC1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53 underscores the universal scope of the Servant’s mission. "He bore the sin of many and made intercession for the transgressors" (Isaiah 53:12). This reminds us of the global impact of Christ’s sacrifice and our call to share the Gospel with all nations, spreading the message of salvation far and wide.</w:t>
      </w:r>
    </w:p>
    <w:p w14:paraId="34330F1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53 inspire global compassion and 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Isaiah 53's message is relevant to global reconciliation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hope of Isaiah 53 with diverse cultures worldwide? </w:t>
      </w:r>
    </w:p>
    <w:p w14:paraId="25D63D7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701F2B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53 is a chapter of hope. Despite the suffering, it points to redemption and restoration. This hope is a cornerstone of our faith, encouraging us to look beyond present trials to the eternal glory that awaits. It’s a call to live with an eternal perspective, anchored in the promise of redemption through Christ.</w:t>
      </w:r>
    </w:p>
    <w:p w14:paraId="10C89466"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Isaiah 53 inspire you to seek personal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message of redemption in Isaiah 53?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the suffering in Isaiah 53 strengthen your hope for personal and communal redemption?</w:t>
      </w:r>
      <w:r w:rsidRPr="001B37DC">
        <w:br w:type="page"/>
      </w:r>
    </w:p>
    <w:p w14:paraId="79F1B896"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54 Teaching Points and Bible Study Questions</w:t>
      </w:r>
    </w:p>
    <w:p w14:paraId="494340C9" w14:textId="48DAEC7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Embrace the Promise of Expansion</w:t>
      </w:r>
    </w:p>
    <w:p w14:paraId="3419473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54:2 encourages us to "Enlarge the site of your tent, stretch out the curtains of your dwellings, do not hold back." This verse is a call to prepare for growth and blessings. Just as a tent needs to be expanded to accommodate more, we should open our hearts and lives to the possibilities God has in store. Trust in His provision and be ready to receive His abundance.</w:t>
      </w:r>
    </w:p>
    <w:p w14:paraId="48CF08C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prepare your life to embrace God's promise of expansion in your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faith in God's promise of expansion?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embracing expansion requires letting go of past limitations or fears? </w:t>
      </w:r>
    </w:p>
    <w:p w14:paraId="4990089E"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Not, for You Will Not Be Ashamed</w:t>
      </w:r>
    </w:p>
    <w:p w14:paraId="35A75ED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54:4, we are reminded, "Do not be afraid, for you will not be put to shame." Fear can be paralyzing, but God assures us that with Him, there is no need for shame or disgrace. Embrace His love and let go of past failures, knowing that He has a future filled with hope and dignity for you.</w:t>
      </w:r>
    </w:p>
    <w:p w14:paraId="70EDC52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"fear not" in situations where you feel vulnerable or ashamed?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not being ashamed in Isaiah 54, and how does it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promise of no shame in your daily life? </w:t>
      </w:r>
    </w:p>
    <w:p w14:paraId="495CCA2A"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EA4DFE"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B223A80" w14:textId="77777777" w:rsidR="001B7686" w:rsidRDefault="001B7686" w:rsidP="00FD4AAC">
      <w:pPr>
        <w:spacing w:line="247" w:lineRule="auto"/>
        <w:rPr>
          <w:rFonts w:eastAsia="Times New Roman"/>
          <w:b/>
          <w:bCs/>
          <w:kern w:val="0"/>
          <w:sz w:val="21"/>
          <w:szCs w:val="21"/>
        </w:rPr>
      </w:pPr>
    </w:p>
    <w:p w14:paraId="6CB156B6" w14:textId="12BEC1E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Your Maker is Your Husband</w:t>
      </w:r>
    </w:p>
    <w:p w14:paraId="6A58738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54:5 beautifully states, "For your husband is your Maker—the LORD of Hosts is His name." This metaphor highlights the intimate relationship God desires with us. Just as a husband is committed to his wife, God is devoted to us, providing love, protection, and guidance. Lean into this relationship and find comfort in His unwavering commitment.</w:t>
      </w:r>
    </w:p>
    <w:p w14:paraId="5E552C8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strengthen your relationship with God as your spiritual partner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viewing God as your husband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 as your husband change your perspective on personal struggles? </w:t>
      </w:r>
    </w:p>
    <w:p w14:paraId="0499339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Everlasting Kindness and Compassion</w:t>
      </w:r>
    </w:p>
    <w:p w14:paraId="045E1DA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promise in Isaiah 54:8, "With everlasting kindness I will have compassion on you," reassures us of His eternal mercy. No matter our circumstances, His kindness is a constant. Let this truth be a source of strength and encouragement, knowing that His compassion never fails.</w:t>
      </w:r>
    </w:p>
    <w:p w14:paraId="29A5313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show everlasting kindness and compassion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compassion is described as everlasting, and how can this inspire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God's kindness in challenging situations? </w:t>
      </w:r>
    </w:p>
    <w:p w14:paraId="2D2E8958"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9DBB4C"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1B1164B9" w14:textId="77777777" w:rsidR="001B7686" w:rsidRDefault="001B7686" w:rsidP="00FD4AAC">
      <w:pPr>
        <w:spacing w:line="247" w:lineRule="auto"/>
        <w:rPr>
          <w:rFonts w:eastAsia="Times New Roman"/>
          <w:b/>
          <w:bCs/>
          <w:kern w:val="0"/>
          <w:sz w:val="21"/>
          <w:szCs w:val="21"/>
        </w:rPr>
      </w:pPr>
    </w:p>
    <w:p w14:paraId="415CF93F" w14:textId="362741B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Covenant of Peace</w:t>
      </w:r>
    </w:p>
    <w:p w14:paraId="26D2B49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54:10 declares, "Though the mountains may be removed and the hills may be shaken, </w:t>
      </w:r>
      <w:proofErr w:type="gramStart"/>
      <w:r w:rsidRPr="00F6333B">
        <w:rPr>
          <w:rFonts w:eastAsia="Times New Roman"/>
          <w:kern w:val="0"/>
          <w:sz w:val="21"/>
          <w:szCs w:val="21"/>
        </w:rPr>
        <w:t>My</w:t>
      </w:r>
      <w:proofErr w:type="gramEnd"/>
      <w:r w:rsidRPr="00F6333B">
        <w:rPr>
          <w:rFonts w:eastAsia="Times New Roman"/>
          <w:kern w:val="0"/>
          <w:sz w:val="21"/>
          <w:szCs w:val="21"/>
        </w:rPr>
        <w:t xml:space="preserve"> loving devotion will not depart from you, and My covenant of peace will not be broken." This verse is a powerful reminder that God's peace is unshakeable. In a world of uncertainty, His covenant remains steadfast, offering us tranquility and assurance.</w:t>
      </w:r>
    </w:p>
    <w:p w14:paraId="7EE0C8E5" w14:textId="77777777" w:rsidR="001B7686" w:rsidRDefault="00FD4AAC" w:rsidP="00FD4AAC">
      <w:pPr>
        <w:spacing w:line="247" w:lineRule="auto"/>
      </w:pPr>
      <w:r w:rsidRPr="00F6333B">
        <w:rPr>
          <w:rFonts w:eastAsia="Times New Roman"/>
          <w:kern w:val="0"/>
          <w:sz w:val="21"/>
          <w:szCs w:val="21"/>
        </w:rPr>
        <w:t>1. How can you apply the concept of God's everlasting peace in your daily conflicts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peace is significant in times of personal uncertainty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embrace and share God's covenant of peace with others around you?</w:t>
      </w:r>
    </w:p>
    <w:p w14:paraId="67A3C634" w14:textId="0380CA62"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as Your Foundation</w:t>
      </w:r>
    </w:p>
    <w:p w14:paraId="10F79C0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54:14, we read, "In righteousness you will be established." Righteousness is not just a moral standard but a foundation for a life aligned with God's will. Pursue righteousness, and you will find stability and security, knowing that you are grounded in His truth.</w:t>
      </w:r>
    </w:p>
    <w:p w14:paraId="0629519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build your daily life on the foundation of righteousness described in Isaiah 54?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emphasized as a foundation for peace and stability in Isaiah 54?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righteousness guides your decisions and actions? </w:t>
      </w:r>
    </w:p>
    <w:p w14:paraId="4BC22613"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F191BC"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F108665" w14:textId="77777777" w:rsidR="001B7686" w:rsidRDefault="001B7686" w:rsidP="00FD4AAC">
      <w:pPr>
        <w:spacing w:line="247" w:lineRule="auto"/>
        <w:rPr>
          <w:rFonts w:eastAsia="Times New Roman"/>
          <w:b/>
          <w:bCs/>
          <w:kern w:val="0"/>
          <w:sz w:val="21"/>
          <w:szCs w:val="21"/>
        </w:rPr>
      </w:pPr>
    </w:p>
    <w:p w14:paraId="7A2B1B23" w14:textId="5B70BD0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No Weapon Formed Against You Shall Prosper</w:t>
      </w:r>
    </w:p>
    <w:p w14:paraId="62BD0A6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54:17 promises, "No weapon formed against you shall prosper." This assurance is a powerful defense against the challenges we face. Trust in God's protection and stand firm, knowing that He is your shield against any adversity.</w:t>
      </w:r>
    </w:p>
    <w:p w14:paraId="0944A82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"no weapon formed against you shall prosper" in daily challenges you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this promise can change your response to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reinforce your faith in this promise during difficult times? </w:t>
      </w:r>
    </w:p>
    <w:p w14:paraId="29F2888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Vindication from the Lord</w:t>
      </w:r>
    </w:p>
    <w:p w14:paraId="586C5FA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latter part of Isaiah 54:17 states, "This is the heritage of the servants of the LORD, and their vindication is from Me." God is our ultimate vindicator. When wronged or misunderstood, rest in the knowledge that He will bring justice and uphold your cause.</w:t>
      </w:r>
    </w:p>
    <w:p w14:paraId="509EAE3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vindication in Isaiah 54 to current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vindication is difficult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God's vindication in your daily life? </w:t>
      </w:r>
    </w:p>
    <w:p w14:paraId="16CCD7F1"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64D76D"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D209647" w14:textId="77777777" w:rsidR="001B7686" w:rsidRDefault="001B7686" w:rsidP="00FD4AAC">
      <w:pPr>
        <w:spacing w:line="247" w:lineRule="auto"/>
        <w:rPr>
          <w:rFonts w:eastAsia="Times New Roman"/>
          <w:b/>
          <w:bCs/>
          <w:kern w:val="0"/>
          <w:sz w:val="21"/>
          <w:szCs w:val="21"/>
        </w:rPr>
      </w:pPr>
    </w:p>
    <w:p w14:paraId="728E22F5" w14:textId="5FA94DF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Sing, O Barren One</w:t>
      </w:r>
    </w:p>
    <w:p w14:paraId="51E00CE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54:1 begins with a call to "Sing, O barren one, who has not given birth." This is an invitation to rejoice even in times of barrenness or lack. Trust that God is working behind the scenes, preparing to bring forth new life and blessings in His perfect timing.</w:t>
      </w:r>
    </w:p>
    <w:p w14:paraId="1B5D17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joy and hope in times of personal barrenness or unfulfilled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barrenness as a metaphor for future blessings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unexpected blessings in your life? </w:t>
      </w:r>
    </w:p>
    <w:p w14:paraId="5D595C7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Your Redeemer</w:t>
      </w:r>
    </w:p>
    <w:p w14:paraId="483CF1D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54:5 reminds us that "the Holy One of Israel is your Redeemer." Redemption is at the heart of God's relationship with us. Through Jesus Christ, we are redeemed and restored. Embrace this truth and live in the freedom and joy that comes from being redeemed by the Lord.</w:t>
      </w:r>
    </w:p>
    <w:p w14:paraId="65175A57"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concept of God as your Redeemer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 as Redeemer strengthens your faith during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redemption in moments of doubt?</w:t>
      </w:r>
      <w:r w:rsidRPr="001B37DC">
        <w:br w:type="page"/>
      </w:r>
    </w:p>
    <w:p w14:paraId="4BF19824"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55 Teaching Points and Bible Study Questions</w:t>
      </w:r>
    </w:p>
    <w:p w14:paraId="0E66836F" w14:textId="66321FA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Seek the Lord While He May Be Found</w:t>
      </w:r>
    </w:p>
    <w:p w14:paraId="0DCCF1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55:6 encourages us to "Seek the LORD while He may be found; call on Him while He is near." This verse is a powerful reminder of the urgency in pursuing a relationship with God. Life is fleeting, and opportunities to draw near to Him should not be postponed. Just as we prioritize important tasks in our daily routines, seeking God should be at the top of our list. Make time each day to pray, read Scripture, and reflect on His presence in your life.</w:t>
      </w:r>
    </w:p>
    <w:p w14:paraId="0A577E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seeking the Lord in your daily routine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the Lord while He may be found?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 don't miss opportunities to connect with God? </w:t>
      </w:r>
    </w:p>
    <w:p w14:paraId="598E780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Thoughts Are Higher Than Ours</w:t>
      </w:r>
    </w:p>
    <w:p w14:paraId="49A0702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55:8-9, we read, "For My thoughts are not your thoughts, neither are your ways My ways, declares the LORD. For as the heavens are higher than the earth, so My ways are higher than your ways and My thoughts than your thoughts." This passage humbles us, reminding us that God's wisdom far surpasses our own. When faced with life's challenges, trust in His divine plan, even when it doesn't align with our understanding. Embrace His guidance, knowing He sees the bigger picture.</w:t>
      </w:r>
    </w:p>
    <w:p w14:paraId="2AFC45F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idea of God's higher thoughts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higher thoughts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plans with God's higher thoughts and purposes? </w:t>
      </w:r>
    </w:p>
    <w:p w14:paraId="1404AE7B"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D59472"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584F455C" w14:textId="77777777" w:rsidR="001B7686" w:rsidRDefault="001B7686" w:rsidP="00FD4AAC">
      <w:pPr>
        <w:spacing w:line="247" w:lineRule="auto"/>
        <w:rPr>
          <w:rFonts w:eastAsia="Times New Roman"/>
          <w:b/>
          <w:bCs/>
          <w:kern w:val="0"/>
          <w:sz w:val="21"/>
          <w:szCs w:val="21"/>
        </w:rPr>
      </w:pPr>
    </w:p>
    <w:p w14:paraId="2B13EEFE" w14:textId="60AC97F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Invitation to the Thirsty</w:t>
      </w:r>
    </w:p>
    <w:p w14:paraId="36C441D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55:1 extends a gracious invitation: "Come, all you who are thirsty, come to the waters." This call is for everyone who longs for spiritual fulfillment. Just as water quenches physical thirst, God's Word satisfies our spiritual needs. Make it a habit to immerse yourself in Scripture, allowing it to refresh and nourish your soul. Prioritize this spiritual hydration as you would your physical well-being.</w:t>
      </w:r>
    </w:p>
    <w:p w14:paraId="221EBE7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invitation to seek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nourishment is compared to water and food in Isaiah 55?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spiritual fulfillment over material desires? </w:t>
      </w:r>
    </w:p>
    <w:p w14:paraId="107D50D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Abundant Life</w:t>
      </w:r>
    </w:p>
    <w:p w14:paraId="3292324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55:2, God asks, "Why spend money on what is not bread, and your labor on what does not satisfy?" This verse challenges us to evaluate our pursuits and investments. Are we chasing temporary pleasures or seeking eternal fulfillment? Align your priorities with God's promises, focusing on what truly satisfies—a life rooted in His love and purpose.</w:t>
      </w:r>
    </w:p>
    <w:p w14:paraId="2D9E904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God's abundance in your daily life choices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aligning your life with God's promises in Isaiah 55?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provision lead to a more fulfilling and abundant life? </w:t>
      </w:r>
    </w:p>
    <w:p w14:paraId="3FA87A10"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A8823D"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2A210BA" w14:textId="77777777" w:rsidR="001B7686" w:rsidRDefault="001B7686" w:rsidP="00FD4AAC">
      <w:pPr>
        <w:spacing w:line="247" w:lineRule="auto"/>
        <w:rPr>
          <w:rFonts w:eastAsia="Times New Roman"/>
          <w:b/>
          <w:bCs/>
          <w:kern w:val="0"/>
          <w:sz w:val="21"/>
          <w:szCs w:val="21"/>
        </w:rPr>
      </w:pPr>
    </w:p>
    <w:p w14:paraId="3712A5A7" w14:textId="5999215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Word</w:t>
      </w:r>
    </w:p>
    <w:p w14:paraId="6169BCA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55:11 assures us, "So is My word that goes out from My mouth: It will not return to Me empty, but will accomplish what I desire and achieve the purpose for which I sent it." God's Word is powerful and effective. Incorporate Scripture into your daily life, trusting that it will guide, correct, and inspire you. Share it with others, confident that it will impact their lives as well.</w:t>
      </w:r>
    </w:p>
    <w:p w14:paraId="7CB79EFF" w14:textId="77777777" w:rsidR="001B7686" w:rsidRDefault="00FD4AAC" w:rsidP="00FD4AAC">
      <w:pPr>
        <w:spacing w:line="247" w:lineRule="auto"/>
      </w:pPr>
      <w:r w:rsidRPr="00F6333B">
        <w:rPr>
          <w:rFonts w:eastAsia="Times New Roman"/>
          <w:kern w:val="0"/>
          <w:sz w:val="21"/>
          <w:szCs w:val="21"/>
        </w:rPr>
        <w:t>1. How can you apply the power of God's Word to transform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never returning void,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God's Word guides your thoughts and conversations?</w:t>
      </w:r>
    </w:p>
    <w:p w14:paraId="0B1E0858" w14:textId="1A34F56A"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Obedience</w:t>
      </w:r>
    </w:p>
    <w:p w14:paraId="1A32CAC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55:12 promises, "You will go out in joy and be led forth in peace." Obedience to God's commands leads to a life filled with joy and peace. As you align your actions with His will, you'll experience the profound contentment that comes from living in harmony with your Creator. Let this joy be your motivation to follow His path each day.</w:t>
      </w:r>
    </w:p>
    <w:p w14:paraId="2999C74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experience joy through obedience in your daily life according to Isaiah 55?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leads to joy as described in Isaiah 55?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will in Isaiah 55? </w:t>
      </w:r>
    </w:p>
    <w:p w14:paraId="75E4671B"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F664CF"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DA6AEC1" w14:textId="77777777" w:rsidR="001B7686" w:rsidRDefault="001B7686" w:rsidP="00FD4AAC">
      <w:pPr>
        <w:spacing w:line="247" w:lineRule="auto"/>
        <w:rPr>
          <w:rFonts w:eastAsia="Times New Roman"/>
          <w:b/>
          <w:bCs/>
          <w:kern w:val="0"/>
          <w:sz w:val="21"/>
          <w:szCs w:val="21"/>
        </w:rPr>
      </w:pPr>
    </w:p>
    <w:p w14:paraId="0B7DBA5F" w14:textId="0786137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7163730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55:7 urges, "Let the wicked forsake their ways and the unrighteous their thoughts. Let them turn to the LORD, and He will have mercy on them." Repentance is a vital step in our spiritual journey. Regularly examine your heart, confess your sins, and turn back to God. His mercy is abundant, and He is always ready to forgive and restore.</w:t>
      </w:r>
    </w:p>
    <w:p w14:paraId="0F3FB27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seek the Lord while He may be found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can you make to align your thoughts with God's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repentance is essential for experiencing God's mercy and forgiveness? </w:t>
      </w:r>
    </w:p>
    <w:p w14:paraId="19ADAB8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Mercy</w:t>
      </w:r>
    </w:p>
    <w:p w14:paraId="369A84B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55:7, we are reminded of God's boundless mercy: "He will freely pardon." No matter how far we've strayed, God's grace is available to all who seek it. Embrace this assurance, knowing that His love covers a multitude of sins. Let this truth inspire you to extend grace and forgiveness to others, reflecting His character in your relationships.</w:t>
      </w:r>
    </w:p>
    <w:p w14:paraId="60E2CB3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God's promise of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abundant mercy?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God's mercy change your perspective on personal failures? </w:t>
      </w:r>
    </w:p>
    <w:p w14:paraId="7223618A"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D367E9"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4322EF1" w14:textId="77777777" w:rsidR="001B7686" w:rsidRDefault="001B7686" w:rsidP="00FD4AAC">
      <w:pPr>
        <w:spacing w:line="247" w:lineRule="auto"/>
        <w:rPr>
          <w:rFonts w:eastAsia="Times New Roman"/>
          <w:b/>
          <w:bCs/>
          <w:kern w:val="0"/>
          <w:sz w:val="21"/>
          <w:szCs w:val="21"/>
        </w:rPr>
      </w:pPr>
    </w:p>
    <w:p w14:paraId="779B7357" w14:textId="3C45FE1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Transformation of Creation</w:t>
      </w:r>
    </w:p>
    <w:p w14:paraId="21A4D9C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55:13 paints a picture of transformation: "Instead of the thornbush will grow the juniper, and instead of briers the myrtle will grow." This imagery symbolizes the renewal that comes from God's intervention. Just as He transforms nature, He can transform our lives. Trust in His power to bring beauty from ashes and hope from despair.</w:t>
      </w:r>
    </w:p>
    <w:p w14:paraId="4C44576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Isaiah 55's promise of creation's transformation to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transformed in your community through God's promises in Isaiah 55?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Isaiah 55 inspire you to trust in God's ability to renew and transform the world? </w:t>
      </w:r>
    </w:p>
    <w:p w14:paraId="74DAD52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Everlasting Covenant</w:t>
      </w:r>
    </w:p>
    <w:p w14:paraId="0A3009D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55:3 speaks of an "everlasting covenant" with God's people. This covenant is a testament to His faithfulness and commitment to us. As you navigate life's uncertainties, rest in the security of His promises. He is unchanging, and His love endures forever. Let this assurance be your anchor, guiding you through every season of life.</w:t>
      </w:r>
    </w:p>
    <w:p w14:paraId="6FF75540"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principles of the everlasting covenant in your daily commitments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everlasting covenant is essential for personal spiritual growth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the promises of the everlasting covenant?</w:t>
      </w:r>
      <w:r w:rsidRPr="001B37DC">
        <w:br w:type="page"/>
      </w:r>
    </w:p>
    <w:p w14:paraId="7E8E5CA7"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56 Teaching Points and Bible Study Questions</w:t>
      </w:r>
    </w:p>
    <w:p w14:paraId="36855BCB" w14:textId="743FCB4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Embrace Righteousness and Justice</w:t>
      </w:r>
    </w:p>
    <w:p w14:paraId="351F4E9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56:1 begins with a call to action: "Maintain justice and do what is right, for My salvation is close at hand and My righteousness will soon be revealed." This verse reminds us that living a life of righteousness and justice is not just a suggestion but a divine mandate. By aligning our actions with God's standards, we prepare ourselves for His blessings and the fulfillment of His promises. It's a daily commitment to reflect His character in our interactions with others.</w:t>
      </w:r>
    </w:p>
    <w:p w14:paraId="0D16DA8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righteousness and justice into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justice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call for righteousness? </w:t>
      </w:r>
    </w:p>
    <w:p w14:paraId="40C99D6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the Sabbath</w:t>
      </w:r>
    </w:p>
    <w:p w14:paraId="11A8025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Sabbath is more than just a day of rest; it's a divine appointment with God. Isaiah 56:2 states, "Blessed is the man who does this, and the son of man who holds it fast, who keeps the Sabbath without profaning it, and keeps his hand from doing any evil." Observing the Sabbath is a way to honor God and recharge spiritually. It's a reminder to pause, reflect, and reconnect with our Creator, ensuring that our lives are aligned with His will.</w:t>
      </w:r>
    </w:p>
    <w:p w14:paraId="756D69A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observing the Sabbath enhance your personal relationship with God and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make the Sabbath a day of true rest and reflection?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Sabbath is described as a blessing, and how can you experience it fully? </w:t>
      </w:r>
    </w:p>
    <w:p w14:paraId="50318ED7"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8A2F76"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3D88C02" w14:textId="77777777" w:rsidR="001B7686" w:rsidRDefault="001B7686" w:rsidP="00FD4AAC">
      <w:pPr>
        <w:spacing w:line="247" w:lineRule="auto"/>
        <w:rPr>
          <w:rFonts w:eastAsia="Times New Roman"/>
          <w:b/>
          <w:bCs/>
          <w:kern w:val="0"/>
          <w:sz w:val="21"/>
          <w:szCs w:val="21"/>
        </w:rPr>
      </w:pPr>
    </w:p>
    <w:p w14:paraId="017A835C" w14:textId="584B827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Inclusion in God's Family</w:t>
      </w:r>
    </w:p>
    <w:p w14:paraId="540E1EB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56:3-5 speaks to the inclusivity of God's kingdom: "Let no foreigner who has joined himself to the LORD say, 'The LORD will surely exclude me from His people.'" God's love and salvation are available to all, regardless of background or status. This passage encourages us to welcome and embrace diversity within the body of Christ, recognizing that everyone has a place in God's family.</w:t>
      </w:r>
    </w:p>
    <w:p w14:paraId="3CBC1D9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include others in your faith community, reflecting God's inclusive nature in Isaiah 56?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inclusion of foreigners and eunuchs in His family in Isaiah 56?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everyone feels valued and welcomed in your spiritual gatherings? </w:t>
      </w:r>
    </w:p>
    <w:p w14:paraId="17C8962F"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Covenant</w:t>
      </w:r>
    </w:p>
    <w:p w14:paraId="0536388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A covenant with God is a powerful bond. Isaiah 56:4-5 highlights the importance of keeping God's covenant: "To the eunuchs who keep My Sabbaths, who choose what pleases Me and hold fast to My covenant, I will give them, in My house and within My walls, a memorial and a name better than that of sons and daughters." This teaches us that our commitment to God is rewarded with a legacy that transcends earthly measures.</w:t>
      </w:r>
    </w:p>
    <w:p w14:paraId="0C2285E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embracing God's covenant influence your daily decisions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covenant with God is essential for personal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covenant in challenging situations? </w:t>
      </w:r>
    </w:p>
    <w:p w14:paraId="1C0619C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1BF41A"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50E2B2A" w14:textId="77777777" w:rsidR="001B7686" w:rsidRDefault="001B7686" w:rsidP="00FD4AAC">
      <w:pPr>
        <w:spacing w:line="247" w:lineRule="auto"/>
        <w:rPr>
          <w:rFonts w:eastAsia="Times New Roman"/>
          <w:b/>
          <w:bCs/>
          <w:kern w:val="0"/>
          <w:sz w:val="21"/>
          <w:szCs w:val="21"/>
        </w:rPr>
      </w:pPr>
    </w:p>
    <w:p w14:paraId="2376DA7D" w14:textId="547058D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Joy in God's House</w:t>
      </w:r>
    </w:p>
    <w:p w14:paraId="21A8A76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56:7 promises joy for those who gather in God's house: "These I will bring to My holy mountain and give them joy in My house of prayer." Worship is not just a duty; it's a source of joy and fulfillment. When we come together in prayer and worship, we experience the joy of the Lord, which strengthens and uplifts us.</w:t>
      </w:r>
    </w:p>
    <w:p w14:paraId="23F5FB60" w14:textId="77777777" w:rsidR="001B7686" w:rsidRDefault="00FD4AAC" w:rsidP="00FD4AAC">
      <w:pPr>
        <w:spacing w:line="247" w:lineRule="auto"/>
      </w:pPr>
      <w:r w:rsidRPr="00F6333B">
        <w:rPr>
          <w:rFonts w:eastAsia="Times New Roman"/>
          <w:kern w:val="0"/>
          <w:sz w:val="21"/>
          <w:szCs w:val="21"/>
        </w:rPr>
        <w:t>1. How can you create a welcoming environment in your community that reflects joy in God's house?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inclusivity is important for experiencing joy in God's house?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worship space is a source of joy for all?</w:t>
      </w:r>
    </w:p>
    <w:p w14:paraId="344D7298" w14:textId="14588BC0"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House of Prayer for All Nations</w:t>
      </w:r>
    </w:p>
    <w:p w14:paraId="1A31F9A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vision for His house is one of inclusivity and prayer. Isaiah 56:7 declares, "For My house will be called a house of prayer for all the nations." This verse challenges us to broaden our perspective and embrace a global vision for God's kingdom. Our prayers and actions should reflect a heart for all people, inviting them into a relationship with God.</w:t>
      </w:r>
    </w:p>
    <w:p w14:paraId="0A442E2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create a welcoming environment for all nations 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inclusivity is emphasized in Isaiah 56, and how can you apply it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place of worship is a house of prayer for everyone? </w:t>
      </w:r>
    </w:p>
    <w:p w14:paraId="170AA3D3"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A6A18D"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810EC65" w14:textId="77777777" w:rsidR="001B7686" w:rsidRDefault="001B7686" w:rsidP="00FD4AAC">
      <w:pPr>
        <w:spacing w:line="247" w:lineRule="auto"/>
        <w:rPr>
          <w:rFonts w:eastAsia="Times New Roman"/>
          <w:b/>
          <w:bCs/>
          <w:kern w:val="0"/>
          <w:sz w:val="21"/>
          <w:szCs w:val="21"/>
        </w:rPr>
      </w:pPr>
    </w:p>
    <w:p w14:paraId="74AA5804" w14:textId="1C9054C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Gathering of the Outcasts</w:t>
      </w:r>
    </w:p>
    <w:p w14:paraId="45FF7BD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56:8 reassures us of God's heart for the marginalized: "The Lord GOD, who gathers the dispersed of Israel, declares, 'I will gather to them still others besides those already gathered.'" God is in the business of gathering the outcasts and bringing them into His fold. This encourages us to reach out to those who feel excluded or forgotten, extending God's love and grace to them.</w:t>
      </w:r>
    </w:p>
    <w:p w14:paraId="753F315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participate in God's gathering of outcasts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inclusion and acceptance in Isaiah 56,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outcasts feel welcomed and valued in your church or group? </w:t>
      </w:r>
    </w:p>
    <w:p w14:paraId="1454939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Watchmen's Responsibility</w:t>
      </w:r>
    </w:p>
    <w:p w14:paraId="0BAF290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56:10-11 warns of the dangers of complacency among leaders: "Israel's watchmen are blind, they are all without knowledge; they are all mute dogs, unable to bark." As spiritual watchmen, we have a responsibility to stay vigilant and proactive in our faith. This means being aware of spiritual dangers and guiding others with wisdom and discernment.</w:t>
      </w:r>
    </w:p>
    <w:p w14:paraId="59C5C03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fulfill your role as a watchman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for spiritual leaders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alert to spiritual dangers around you? </w:t>
      </w:r>
    </w:p>
    <w:p w14:paraId="66948468"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04A2C1"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484C2024" w14:textId="77777777" w:rsidR="001B7686" w:rsidRDefault="001B7686" w:rsidP="00FD4AAC">
      <w:pPr>
        <w:spacing w:line="247" w:lineRule="auto"/>
        <w:rPr>
          <w:rFonts w:eastAsia="Times New Roman"/>
          <w:b/>
          <w:bCs/>
          <w:kern w:val="0"/>
          <w:sz w:val="21"/>
          <w:szCs w:val="21"/>
        </w:rPr>
      </w:pPr>
    </w:p>
    <w:p w14:paraId="126BF38C" w14:textId="72E4A2F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Avoiding Self-Indulgence</w:t>
      </w:r>
    </w:p>
    <w:p w14:paraId="526AF51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cautions against self-indulgence and neglect of duty. Isaiah 56:12 describes those who say, "Come, let us get wine, and let us drink heavily of strong drink; and tomorrow will be like today, only more so." This serves as a reminder to avoid the trap of complacency and indulgence, focusing instead on living purposefully and intentionally for God's glory.</w:t>
      </w:r>
    </w:p>
    <w:p w14:paraId="6C4A164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others' needs over self-indulgence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emphasized in avoiding self-indulgence according to Isaiah 56?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resist self-indulgence and focus on spiritual growth? </w:t>
      </w:r>
    </w:p>
    <w:p w14:paraId="71466DB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Salvation</w:t>
      </w:r>
    </w:p>
    <w:p w14:paraId="35EC45D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56 underscores the urgency of embracing God's salvation. The chapter opens with a reminder that His salvation is near, urging us to live in readiness for His return. This is a call to action, encouraging us to share the message of salvation with others and live each day with eternity in mind.</w:t>
      </w:r>
    </w:p>
    <w:p w14:paraId="443F6D9E"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living righteously in your daily life to reflect the urgency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embrace inclusivity in your community as part of God's salvation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today to ensure you are prepared for God's promised salvation?</w:t>
      </w:r>
      <w:r w:rsidRPr="001B37DC">
        <w:br w:type="page"/>
      </w:r>
    </w:p>
    <w:p w14:paraId="505D288E"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57 Teaching Points and Bible Study Questions</w:t>
      </w:r>
    </w:p>
    <w:p w14:paraId="20E9A77B" w14:textId="2B79D33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Perils of Idolatry</w:t>
      </w:r>
    </w:p>
    <w:p w14:paraId="3ECACFA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57 warns us about the dangers of idolatry, reminding us that placing anything above God leads to spiritual emptiness. The chapter vividly describes how the people turned to idols, forsaking their Creator. "You have made your bed on a high and lofty hill; there you went up to offer sacrifices" (Isaiah 57:7). This serves as a powerful reminder to keep our hearts focused on God, who alone deserves our worship and devotion.</w:t>
      </w:r>
    </w:p>
    <w:p w14:paraId="058C4B4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focus more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idolatry despite its spiritual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priorities align with God's teachings rather than worldly distractions? </w:t>
      </w:r>
    </w:p>
    <w:p w14:paraId="72318D7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Peace of the Righteous</w:t>
      </w:r>
    </w:p>
    <w:p w14:paraId="720C9C1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opens with a comforting truth: "The righteous perish, and no one takes it to heart; devout men are taken away, and no one understands that the righteous are taken away to be spared from evil" (Isaiah 57:1). This verse reassures us that God’s peace is with those who live righteously, even when the world seems indifferent. It’s a call to live a life that honors God, knowing that His peace surpasses all understanding.</w:t>
      </w:r>
    </w:p>
    <w:p w14:paraId="68CD0F6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peace in your life like the righteous described in Isaiah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righteous experience peace despite challenges, according to Isaiah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the peace promised to the righteous in Isaiah 57? </w:t>
      </w:r>
    </w:p>
    <w:p w14:paraId="27848B72"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637BDC"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696F562" w14:textId="77777777" w:rsidR="001B7686" w:rsidRDefault="001B7686" w:rsidP="00FD4AAC">
      <w:pPr>
        <w:spacing w:line="247" w:lineRule="auto"/>
        <w:rPr>
          <w:rFonts w:eastAsia="Times New Roman"/>
          <w:b/>
          <w:bCs/>
          <w:kern w:val="0"/>
          <w:sz w:val="21"/>
          <w:szCs w:val="21"/>
        </w:rPr>
      </w:pPr>
    </w:p>
    <w:p w14:paraId="1DD57FD2" w14:textId="1B938D0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Repentance</w:t>
      </w:r>
    </w:p>
    <w:p w14:paraId="2295701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57 emphasizes the importance of repentance. God is always ready to forgive and restore those who turn back to Him. "I have seen his ways, but I will heal him; I will guide him and restore comfort to him and his mourners" (Isaiah 57:18). This is a beautiful reminder that no matter how far we stray, God’s grace is sufficient to bring us back into His loving arms.</w:t>
      </w:r>
    </w:p>
    <w:p w14:paraId="59FAAD5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remove obstacles in your life that hinder genuine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experiencing peace and healing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repentant heart daily? </w:t>
      </w:r>
    </w:p>
    <w:p w14:paraId="00D82A1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Wickedness</w:t>
      </w:r>
    </w:p>
    <w:p w14:paraId="7FD44FA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paints a stark picture of the futility of wickedness. Those who pursue evil find themselves restless and without peace. "But the wicked are like the tossing sea, which cannot rest, whose waves cast up mire and mud" (Isaiah 57:20). This imagery serves as a warning that a life apart from God leads to turmoil and dissatisfaction.</w:t>
      </w:r>
    </w:p>
    <w:p w14:paraId="0F00D7E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futility of wickedness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pursue wickedness despite its ultimate futility and emptiness?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temporary allure of wickedness in your life? </w:t>
      </w:r>
    </w:p>
    <w:p w14:paraId="6C89E28D"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27118F"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4F657D72" w14:textId="77777777" w:rsidR="001B7686" w:rsidRDefault="001B7686" w:rsidP="00FD4AAC">
      <w:pPr>
        <w:spacing w:line="247" w:lineRule="auto"/>
        <w:rPr>
          <w:rFonts w:eastAsia="Times New Roman"/>
          <w:b/>
          <w:bCs/>
          <w:kern w:val="0"/>
          <w:sz w:val="21"/>
          <w:szCs w:val="21"/>
        </w:rPr>
      </w:pPr>
    </w:p>
    <w:p w14:paraId="2E68295D" w14:textId="20D9678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Healing</w:t>
      </w:r>
    </w:p>
    <w:p w14:paraId="6D07AA3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promises healing to those who are contrite and humble. "For this is what the high and exalted One says—He who lives forever, whose name is holy: 'I live in a high and holy place, but also with the one who is contrite and lowly in spirit, to revive the spirit of the lowly and to revive the heart of the contrite'" (Isaiah 57:15). This verse assures us that God is near to the brokenhearted and ready to restore those who seek Him earnestly.</w:t>
      </w:r>
    </w:p>
    <w:p w14:paraId="575717D7" w14:textId="77777777" w:rsidR="001B7686" w:rsidRDefault="00FD4AAC" w:rsidP="00FD4AAC">
      <w:pPr>
        <w:spacing w:line="247" w:lineRule="auto"/>
      </w:pPr>
      <w:r w:rsidRPr="00F6333B">
        <w:rPr>
          <w:rFonts w:eastAsia="Times New Roman"/>
          <w:kern w:val="0"/>
          <w:sz w:val="21"/>
          <w:szCs w:val="21"/>
        </w:rPr>
        <w:t>1. How can you apply the promise of healing in Isaiah 57 to your personal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healing for the contrite and humble in Isaiah 57?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create an environment for spiritual healing in your community?</w:t>
      </w:r>
    </w:p>
    <w:p w14:paraId="1BEE6107" w14:textId="0325AC7E"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30D08A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57 reminds us that God is always with us, especially in our times of need. "I will not accuse them forever, nor will I always be angry, for then they would faint away because of me—the very people I have created" (Isaiah 57:16). This is a comforting promise that God’s presence is constant, and His patience is enduring.</w:t>
      </w:r>
    </w:p>
    <w:p w14:paraId="4611067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a deeper awareness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during challenging times? </w:t>
      </w:r>
    </w:p>
    <w:p w14:paraId="37E1D582"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1528DA"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9A1CB1D" w14:textId="77777777" w:rsidR="001B7686" w:rsidRDefault="001B7686" w:rsidP="00FD4AAC">
      <w:pPr>
        <w:spacing w:line="247" w:lineRule="auto"/>
        <w:rPr>
          <w:rFonts w:eastAsia="Times New Roman"/>
          <w:b/>
          <w:bCs/>
          <w:kern w:val="0"/>
          <w:sz w:val="21"/>
          <w:szCs w:val="21"/>
        </w:rPr>
      </w:pPr>
    </w:p>
    <w:p w14:paraId="163103DB" w14:textId="7ACD1B6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Contrast of Paths</w:t>
      </w:r>
    </w:p>
    <w:p w14:paraId="716DA42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contrasts the paths of the righteous and the wicked, urging us to choose wisely. "And it will be said: 'Build up, build up, prepare the road! Remove the obstacles out of the way of my people'" (Isaiah 57:14). This call to action encourages us to clear our lives of anything that hinders our walk with God, paving the way for His blessings.</w:t>
      </w:r>
    </w:p>
    <w:p w14:paraId="163E48F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choose the righteous path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paths that lead to unrest?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peace in your spiritual journey? </w:t>
      </w:r>
    </w:p>
    <w:p w14:paraId="6E82614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1ADAE56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57 does not shy away from the reality of divine judgment. God’s justice is sure, and He will not overlook sin. "You went to Molech with olive oil and increased your perfumes. You sent your ambassadors far away; you descended to the very realm of the dead!" (Isaiah 57:9). This serves as a sobering reminder that our actions have consequences, and we must live in a way that honors God.</w:t>
      </w:r>
    </w:p>
    <w:p w14:paraId="5AA000D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understanding divine judgment in Isaiah 57 influence your daily decision-making and moral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divine judgment is crucial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with God's expectations as outlined in Isaiah 57? </w:t>
      </w:r>
    </w:p>
    <w:p w14:paraId="120A6B74"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2C70C8"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5D63D32" w14:textId="77777777" w:rsidR="001B7686" w:rsidRDefault="001B7686" w:rsidP="00FD4AAC">
      <w:pPr>
        <w:spacing w:line="247" w:lineRule="auto"/>
        <w:rPr>
          <w:rFonts w:eastAsia="Times New Roman"/>
          <w:b/>
          <w:bCs/>
          <w:kern w:val="0"/>
          <w:sz w:val="21"/>
          <w:szCs w:val="21"/>
        </w:rPr>
      </w:pPr>
    </w:p>
    <w:p w14:paraId="474C9F61" w14:textId="12EF6A8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Invitation to Trust</w:t>
      </w:r>
    </w:p>
    <w:p w14:paraId="618B285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invites us to place our trust in God alone. "You were wearied by all your ways, but you would not say, 'It is hopeless.' You found renewal of your strength, and so you did not faint" (Isaiah 57:10). This verse encourages us to rely on God’s strength, knowing that He will sustain us through every trial.</w:t>
      </w:r>
    </w:p>
    <w:p w14:paraId="3296DB0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trust in God to overcome current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is essential for personal peace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God amidst uncertainty? </w:t>
      </w:r>
    </w:p>
    <w:p w14:paraId="605E9F4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Peace</w:t>
      </w:r>
    </w:p>
    <w:p w14:paraId="2912001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57 concludes with a promise of peace for those who follow God. "Peace, peace, to those far and near," says the LORD. "And I will heal them" (Isaiah 57:19). This is a beautiful assurance that God’s peace is available to all who seek Him, bringing healing and restoration to our lives. Let this promise inspire you to pursue a deeper relationship with the One who offers true peace.</w:t>
      </w:r>
    </w:p>
    <w:p w14:paraId="3299AE19"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peace in your life as described in Isaiah 57:19-21?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is considered a gift in Isaiah 57, and how can you share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the unrest mentioned in Isaiah 57:20-21?</w:t>
      </w:r>
      <w:r w:rsidRPr="001B37DC">
        <w:br w:type="page"/>
      </w:r>
    </w:p>
    <w:p w14:paraId="4CB8BCB7"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58 Teaching Points and Bible Study Questions</w:t>
      </w:r>
    </w:p>
    <w:p w14:paraId="662C84D5" w14:textId="06F6689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True Fasting Goes Beyond Rituals</w:t>
      </w:r>
    </w:p>
    <w:p w14:paraId="54F0BCB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58 teaches us that true fasting is not just about abstaining from food but about aligning our hearts with God's will. The chapter begins with a call to "shout it aloud, do not hold back" (Isaiah 58:1), emphasizing the importance of sincerity in our spiritual practices. God desires a fast that breaks the chains of injustice and sets the oppressed free. It's a reminder that our faith should be active and transformative, impacting the world around us.</w:t>
      </w:r>
    </w:p>
    <w:p w14:paraId="328584F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acts of kindness into your daily routine as a form of true fasting?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justice and compassion over mere ritualistic fasting?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fasting with helping those in need? </w:t>
      </w:r>
    </w:p>
    <w:p w14:paraId="4749C2B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Over Ceremony</w:t>
      </w:r>
    </w:p>
    <w:p w14:paraId="73BF533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The Lord challenges us to prioritize compassion over mere ceremony. "Is not this the fast that I choose: to </w:t>
      </w:r>
      <w:proofErr w:type="spellStart"/>
      <w:proofErr w:type="gramStart"/>
      <w:r w:rsidRPr="00F6333B">
        <w:rPr>
          <w:rFonts w:eastAsia="Times New Roman"/>
          <w:kern w:val="0"/>
          <w:sz w:val="21"/>
          <w:szCs w:val="21"/>
        </w:rPr>
        <w:t>loose</w:t>
      </w:r>
      <w:proofErr w:type="spellEnd"/>
      <w:proofErr w:type="gramEnd"/>
      <w:r w:rsidRPr="00F6333B">
        <w:rPr>
          <w:rFonts w:eastAsia="Times New Roman"/>
          <w:kern w:val="0"/>
          <w:sz w:val="21"/>
          <w:szCs w:val="21"/>
        </w:rPr>
        <w:t xml:space="preserve"> the bonds of wickedness, to undo the straps of the yoke, to let the oppressed go free, and to break every yoke?" (Isaiah 58:6). This verse calls us to action, urging us to care for those in need and to live out our faith through acts of kindness and justice.</w:t>
      </w:r>
    </w:p>
    <w:p w14:paraId="0DE897C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prioritize acts of compassion over religious rituals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genuine compassion more than ceremonial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is expressed through compassion? </w:t>
      </w:r>
    </w:p>
    <w:p w14:paraId="21B1BB4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48C539"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7CEBEFE" w14:textId="77777777" w:rsidR="001B7686" w:rsidRDefault="001B7686" w:rsidP="00FD4AAC">
      <w:pPr>
        <w:spacing w:line="247" w:lineRule="auto"/>
        <w:rPr>
          <w:rFonts w:eastAsia="Times New Roman"/>
          <w:b/>
          <w:bCs/>
          <w:kern w:val="0"/>
          <w:sz w:val="21"/>
          <w:szCs w:val="21"/>
        </w:rPr>
      </w:pPr>
    </w:p>
    <w:p w14:paraId="2F12D69A" w14:textId="13C2EB6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Share Your Bread with the Hungry</w:t>
      </w:r>
    </w:p>
    <w:p w14:paraId="00BFA5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58:7 encourages us to "share your bread with the hungry and bring the homeless poor into your house." This lesson is a call to generosity and hospitality, reminding us that our resources are gifts from God meant to bless others. By sharing what we have, we reflect God's love and provision to those around us.</w:t>
      </w:r>
    </w:p>
    <w:p w14:paraId="53453A2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sharing your resources with the hungry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with the hungry is emphasized in Isaiah 58?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identify and help those in need around you? </w:t>
      </w:r>
    </w:p>
    <w:p w14:paraId="21D5518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Light in the Darkness</w:t>
      </w:r>
    </w:p>
    <w:p w14:paraId="0FA6499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When we live according to God's ways, our "light will break forth like the dawn" (Isaiah 58:8). This imagery of light piercing through darkness symbolizes the hope and guidance we can offer to a world in need. Our actions, rooted in faith, can illuminate the path for others, drawing them closer to the truth of the Gospel.</w:t>
      </w:r>
    </w:p>
    <w:p w14:paraId="7961141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bring light to others in times of personal or community darkness, as described in Isaiah 58?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acts of kindness and justice are emphasized as sources of light in Isaiah 58?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the light mentioned in Isaiah 58? </w:t>
      </w:r>
    </w:p>
    <w:p w14:paraId="3DF71BF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66CF3F"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F705546" w14:textId="77777777" w:rsidR="001B7686" w:rsidRDefault="001B7686" w:rsidP="00FD4AAC">
      <w:pPr>
        <w:spacing w:line="247" w:lineRule="auto"/>
        <w:rPr>
          <w:rFonts w:eastAsia="Times New Roman"/>
          <w:b/>
          <w:bCs/>
          <w:kern w:val="0"/>
          <w:sz w:val="21"/>
          <w:szCs w:val="21"/>
        </w:rPr>
      </w:pPr>
    </w:p>
    <w:p w14:paraId="1C4DB7F0" w14:textId="3B296E1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Healing</w:t>
      </w:r>
    </w:p>
    <w:p w14:paraId="6C96418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58:8 also promises that "your healing will quickly appear." This assurance speaks to the holistic nature of God's care for us. When we align our lives with His purposes, we experience spiritual, emotional, and even physical healing. It's a reminder that obedience to God brings restoration and wholeness.</w:t>
      </w:r>
    </w:p>
    <w:p w14:paraId="2E0952C1" w14:textId="77777777" w:rsidR="001B7686" w:rsidRDefault="00FD4AAC" w:rsidP="00FD4AAC">
      <w:pPr>
        <w:spacing w:line="247" w:lineRule="auto"/>
      </w:pPr>
      <w:r w:rsidRPr="00F6333B">
        <w:rPr>
          <w:rFonts w:eastAsia="Times New Roman"/>
          <w:kern w:val="0"/>
          <w:sz w:val="21"/>
          <w:szCs w:val="21"/>
        </w:rPr>
        <w:t>1. How can practicing compassion and justice lead to personal and communal healing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links healing with acts of kindness and selflessness in Isaiah 58?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the promise of healing in Isaiah 58?</w:t>
      </w:r>
    </w:p>
    <w:p w14:paraId="1BAE80D4" w14:textId="39B9F56E"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as Our Rear Guard</w:t>
      </w:r>
    </w:p>
    <w:p w14:paraId="1091131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assures us that "the glory of the LORD will be your rear guard" (Isaiah 58:8). This powerful image of divine protection highlights God's faithfulness. As we walk in His ways, He stands behind us, safeguarding us from harm and guiding us forward with His presence.</w:t>
      </w:r>
    </w:p>
    <w:p w14:paraId="28963D8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invite God's presence to be your rear guard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as a rear guard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presence protects your past and future actions? </w:t>
      </w:r>
    </w:p>
    <w:p w14:paraId="6157B6BC"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133924"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F6669CC" w14:textId="77777777" w:rsidR="001B7686" w:rsidRDefault="001B7686" w:rsidP="00FD4AAC">
      <w:pPr>
        <w:spacing w:line="247" w:lineRule="auto"/>
        <w:rPr>
          <w:rFonts w:eastAsia="Times New Roman"/>
          <w:b/>
          <w:bCs/>
          <w:kern w:val="0"/>
          <w:sz w:val="21"/>
          <w:szCs w:val="21"/>
        </w:rPr>
      </w:pPr>
    </w:p>
    <w:p w14:paraId="26C384FE" w14:textId="1E83BFE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Answered Prayers</w:t>
      </w:r>
    </w:p>
    <w:p w14:paraId="35D1BE0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58:9 promises that when we call, the Lord will answer. "You will cry for help, and He will say: Here I am." This lesson underscores the importance of a genuine relationship with God. When our lives reflect His heart, our prayers align with His will, and we experience the joy of His attentive response.</w:t>
      </w:r>
    </w:p>
    <w:p w14:paraId="4A74878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aligning your actions with God's will in Isaiah 58 lead to answered prayers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compassion and justice are emphasized for receiving answered prayers in Isaiah 58?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prayers align with the principles in Isaiah 58? </w:t>
      </w:r>
    </w:p>
    <w:p w14:paraId="7381517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Sabbath Rest</w:t>
      </w:r>
    </w:p>
    <w:p w14:paraId="431E236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a call to honor the Sabbath, reminding us of the importance of rest and worship. "If you call the Sabbath a delight and the LORD’s holy day honorable" (Isaiah 58:13), we are promised joy and delight in the Lord. This lesson encourages us to set aside time to focus on God, rejuvenating our spirits and strengthening our faith.</w:t>
      </w:r>
    </w:p>
    <w:p w14:paraId="76403D7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observing the Sabbath enhance your personal well-being and spiritual growth in today's busy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on the Sabbath, and how can you prioritize it weekly?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Sabbath is a day of rest and reflection? </w:t>
      </w:r>
    </w:p>
    <w:p w14:paraId="23202A79"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25F87F"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F09EC0D" w14:textId="77777777" w:rsidR="001B7686" w:rsidRDefault="001B7686" w:rsidP="00FD4AAC">
      <w:pPr>
        <w:spacing w:line="247" w:lineRule="auto"/>
        <w:rPr>
          <w:rFonts w:eastAsia="Times New Roman"/>
          <w:b/>
          <w:bCs/>
          <w:kern w:val="0"/>
          <w:sz w:val="21"/>
          <w:szCs w:val="21"/>
        </w:rPr>
      </w:pPr>
    </w:p>
    <w:p w14:paraId="198205E6" w14:textId="2FBADF0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Delight in the Lord</w:t>
      </w:r>
    </w:p>
    <w:p w14:paraId="2C29071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58:14 promises that when we honor God, "then you will find your joy in the LORD." This lesson teaches us that true fulfillment comes from a relationship with God. As we delight in Him, we experience a deeper sense of purpose and satisfaction that transcends worldly pursuits.</w:t>
      </w:r>
    </w:p>
    <w:p w14:paraId="3D02FD7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practically find delight in the Lord amidst daily challenges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delighting in the Lord impacts your overall well-being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delighting in the Lord in your weekly routine? </w:t>
      </w:r>
    </w:p>
    <w:p w14:paraId="36C18EF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Inheritance of the Promised Land</w:t>
      </w:r>
    </w:p>
    <w:p w14:paraId="3A96C5C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the chapter assures us of our spiritual inheritance. "I will cause you to ride in triumph on the heights of the land and to feast on the inheritance of your father Jacob" (Isaiah 58:14). This promise reminds us of the eternal blessings that await those who faithfully follow God, encouraging us to persevere in our journey of faith.</w:t>
      </w:r>
    </w:p>
    <w:p w14:paraId="452DCBD7"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practicing justice and compassion influence your experience of inheriting the Promised Land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fasting is linked to receiving the inheritance of the Promised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align with the values of the Promised Land inheritance?</w:t>
      </w:r>
      <w:r w:rsidRPr="001B37DC">
        <w:br w:type="page"/>
      </w:r>
    </w:p>
    <w:p w14:paraId="08F1D691"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59 Teaching Points and Bible Study Questions</w:t>
      </w:r>
    </w:p>
    <w:p w14:paraId="40C13BE3" w14:textId="2AB17B8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Power of God's Hand</w:t>
      </w:r>
    </w:p>
    <w:p w14:paraId="50234AA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59:1 reminds us, "Surely the arm of the LORD is not too short to save, nor His ear too dull to hear." This verse is a powerful reminder that no matter how dire our circumstances may seem, God's ability to save and hear us is limitless. His power is not diminished by our struggles or the world's chaos. Trust in His mighty hand to guide and deliver you.</w:t>
      </w:r>
    </w:p>
    <w:p w14:paraId="74F4DF8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God's hand in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hand for guidance and support? </w:t>
      </w:r>
    </w:p>
    <w:p w14:paraId="71305AF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Barrier of Sin</w:t>
      </w:r>
    </w:p>
    <w:p w14:paraId="671DB72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Sin creates a separation between us and God, as Isaiah 59:2 states, "But your iniquities have built barriers between you and your God, and your sins have hidden His face from you, so that He does not hear." Recognizing the impact of sin is crucial. It’s a call to repentance and a reminder of the importance of maintaining a close relationship with God through confession and forgiveness.</w:t>
      </w:r>
    </w:p>
    <w:p w14:paraId="7A091B4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sin as a barrier help you improve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and remove sin's impact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personal sin is crucial for spiritual growth and community harmony? </w:t>
      </w:r>
    </w:p>
    <w:p w14:paraId="2C9F1CF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E739ED"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425D361" w14:textId="77777777" w:rsidR="001B7686" w:rsidRDefault="001B7686" w:rsidP="00FD4AAC">
      <w:pPr>
        <w:spacing w:line="247" w:lineRule="auto"/>
        <w:rPr>
          <w:rFonts w:eastAsia="Times New Roman"/>
          <w:b/>
          <w:bCs/>
          <w:kern w:val="0"/>
          <w:sz w:val="21"/>
          <w:szCs w:val="21"/>
        </w:rPr>
      </w:pPr>
    </w:p>
    <w:p w14:paraId="4A685C24" w14:textId="5EA612A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Reality of Injustice</w:t>
      </w:r>
    </w:p>
    <w:p w14:paraId="20A3B9E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59:4 highlights the prevalence of injustice: "No one calls for justice; no one pleads his case with integrity." This verse challenges us to be advocates for justice and truth in our communities. As followers of Christ, we are called to stand against injustice and be voices for those who cannot speak for themselves.</w:t>
      </w:r>
    </w:p>
    <w:p w14:paraId="441FB12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address injustice in your community based on insights from Isaiah 59?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wrongdoing is crucial in combating societal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justice and righteousness? </w:t>
      </w:r>
    </w:p>
    <w:p w14:paraId="0EDCF88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Deceit</w:t>
      </w:r>
    </w:p>
    <w:p w14:paraId="4E36D2B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against deceit, stating in Isaiah 59:3, "For your hands are stained with blood, and your fingers with iniquity; your lips have spoken lies, and your tongue mutters injustice." Honesty and integrity are foundational to a life that honors God. Let your words and actions reflect truth, building trust and credibility in all your relationships.</w:t>
      </w:r>
    </w:p>
    <w:p w14:paraId="283FA75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deceit impact your relationships and trust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deceit leads to separation from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deceit and promote honesty in daily interactions? </w:t>
      </w:r>
    </w:p>
    <w:p w14:paraId="3CD5D97A"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8AB192"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192ED725" w14:textId="77777777" w:rsidR="001B7686" w:rsidRDefault="001B7686" w:rsidP="00FD4AAC">
      <w:pPr>
        <w:spacing w:line="247" w:lineRule="auto"/>
        <w:rPr>
          <w:rFonts w:eastAsia="Times New Roman"/>
          <w:b/>
          <w:bCs/>
          <w:kern w:val="0"/>
          <w:sz w:val="21"/>
          <w:szCs w:val="21"/>
        </w:rPr>
      </w:pPr>
    </w:p>
    <w:p w14:paraId="2D0409DA" w14:textId="03CAE13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Futility of Wickedness</w:t>
      </w:r>
    </w:p>
    <w:p w14:paraId="0EFAC81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59:6 paints a vivid picture of the futility of wickedness: "Their cobwebs cannot be made into clothing, and they cannot cover themselves with their works." Wicked deeds offer no real protection or satisfaction. Instead, seek righteousness, which provides true security and fulfillment.</w:t>
      </w:r>
    </w:p>
    <w:p w14:paraId="07EAA0A9" w14:textId="77777777" w:rsidR="001B7686" w:rsidRDefault="00FD4AAC" w:rsidP="00FD4AAC">
      <w:pPr>
        <w:spacing w:line="247" w:lineRule="auto"/>
      </w:pPr>
      <w:r w:rsidRPr="00F6333B">
        <w:rPr>
          <w:rFonts w:eastAsia="Times New Roman"/>
          <w:kern w:val="0"/>
          <w:sz w:val="21"/>
          <w:szCs w:val="21"/>
        </w:rPr>
        <w:t>1. How can recognizing the futility of wickedness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continue in wickedness despite its evident futility and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life away from wickedness and towards righteousness?</w:t>
      </w:r>
    </w:p>
    <w:p w14:paraId="767611C8" w14:textId="11AF29FE"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for Repentance</w:t>
      </w:r>
    </w:p>
    <w:p w14:paraId="2A95108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is a call to repentance, urging us to turn from our sinful ways. Isaiah 59:20 promises, "The Redeemer will come to Zion, to those in Jacob who turn from transgression." Repentance opens the door to redemption and restoration, inviting God's presence and blessings into our lives.</w:t>
      </w:r>
    </w:p>
    <w:p w14:paraId="33A6FF9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identify and address barriers to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call for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genuine repentance is crucial for personal and communal transformation? </w:t>
      </w:r>
    </w:p>
    <w:p w14:paraId="6D341F6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F27799"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59D87250" w14:textId="77777777" w:rsidR="001B7686" w:rsidRDefault="001B7686" w:rsidP="00FD4AAC">
      <w:pPr>
        <w:spacing w:line="247" w:lineRule="auto"/>
        <w:rPr>
          <w:rFonts w:eastAsia="Times New Roman"/>
          <w:b/>
          <w:bCs/>
          <w:kern w:val="0"/>
          <w:sz w:val="21"/>
          <w:szCs w:val="21"/>
        </w:rPr>
      </w:pPr>
    </w:p>
    <w:p w14:paraId="28A88F83" w14:textId="6CE2F4D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Redemption</w:t>
      </w:r>
    </w:p>
    <w:p w14:paraId="659662E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59:16 reveals God's intervention: "He saw that there was no man; He was appalled that there was no one to intercede;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His own arm brought salvation." God’s promise of redemption is fulfilled through Jesus Christ, who intercedes on our behalf. Embrace this gift of salvation and live in the freedom it brings.</w:t>
      </w:r>
    </w:p>
    <w:p w14:paraId="555C978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redemption in your daily life despite challenges and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by embracing the promise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promise of redemption inspire you to forgive others more readily? </w:t>
      </w:r>
    </w:p>
    <w:p w14:paraId="5C2EC41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Armor of Righteousness</w:t>
      </w:r>
    </w:p>
    <w:p w14:paraId="0925148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59:17, we see a metaphor for spiritual armor: "He put on righteousness as a breastplate, and the helmet of salvation on His head." Equip yourself with righteousness and salvation, protecting your heart and mind against the attacks of the enemy. This armor empowers you to stand firm in your faith.</w:t>
      </w:r>
    </w:p>
    <w:p w14:paraId="6E9129A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righteousness into your daily life as a form of spiritual armor?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essential for protection against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"armor of righteousness" in difficult situations? </w:t>
      </w:r>
    </w:p>
    <w:p w14:paraId="0A92D2E2"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B38520"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E9FB418" w14:textId="77777777" w:rsidR="001B7686" w:rsidRDefault="001B7686" w:rsidP="00FD4AAC">
      <w:pPr>
        <w:spacing w:line="247" w:lineRule="auto"/>
        <w:rPr>
          <w:rFonts w:eastAsia="Times New Roman"/>
          <w:b/>
          <w:bCs/>
          <w:kern w:val="0"/>
          <w:sz w:val="21"/>
          <w:szCs w:val="21"/>
        </w:rPr>
      </w:pPr>
    </w:p>
    <w:p w14:paraId="51F8B93F" w14:textId="13070035"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Covenant</w:t>
      </w:r>
    </w:p>
    <w:p w14:paraId="4DE7993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covenant is unbreakable, as Isaiah 59:21 assures us: "As for Me, this is My covenant with them, says the LORD. My Spirit who is upon you, and My words that I have put in your mouth, will not depart from your mouth." This promise of His enduring presence and guidance is a source of comfort and strength.</w:t>
      </w:r>
    </w:p>
    <w:p w14:paraId="48ED284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participate in fulfilling God's covenant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covenant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covenant provide assurance during challenging times? </w:t>
      </w:r>
    </w:p>
    <w:p w14:paraId="4D2ECAB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Light of God's Glory</w:t>
      </w:r>
    </w:p>
    <w:p w14:paraId="17248F2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59:19 declares, "From the west, men will fear the name of the LORD, and from the rising of the sun, they will revere His glory." God's glory shines brightly, dispelling darkness and drawing people to Him. Let your life reflect His light, leading others to experience His love and grace.</w:t>
      </w:r>
    </w:p>
    <w:p w14:paraId="70957501"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reflect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shortcomings is essential to experiencing God's light?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seek God's light amidst life's challenges?</w:t>
      </w:r>
      <w:r w:rsidRPr="001B37DC">
        <w:br w:type="page"/>
      </w:r>
    </w:p>
    <w:p w14:paraId="30B6A864"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60 Teaching Points and Bible Study Questions</w:t>
      </w:r>
    </w:p>
    <w:p w14:paraId="6A66D613" w14:textId="1FCCB11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Arise and Shine: Embrace Your Calling</w:t>
      </w:r>
    </w:p>
    <w:p w14:paraId="062F774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60:1 encourages us with, "Arise, shine, for your light has come, and the glory of the LORD rises upon you." This is a call to action, a divine invitation to step into the purpose God has designed for us. Just as a city on a hill cannot be hidden, we are called to let our light shine before others, reflecting the glory of God in our daily lives. Embrace this calling with joy and confidence, knowing that you are equipped by the Holy Spirit to make a difference in the world.</w:t>
      </w:r>
    </w:p>
    <w:p w14:paraId="65FF0F7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practically "arise and shine" in your daily life to embrace your calling?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overcome obstacles that dim your light and hinder your calling?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embracing your calling impacts those around you and your community? </w:t>
      </w:r>
    </w:p>
    <w:p w14:paraId="0500548C"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Darkness Cannot Overcome the Light</w:t>
      </w:r>
    </w:p>
    <w:p w14:paraId="78B820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60:2, we read, "For behold, darkness covers the earth, and thick darkness is over the peoples; but the LORD will rise upon you, and His glory will appear over you." Despite the darkness that may surround us, we have the assurance that God's light is more powerful. This is a reminder to remain steadfast in faith, trusting that His light will guide us through any challenges we face. Let this truth encourage you to be a beacon of hope in a world that desperately needs it.</w:t>
      </w:r>
    </w:p>
    <w:p w14:paraId="4AD4FCE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bring light to areas of darkness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light ultimately overcomes darkness in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light in challenging situations? </w:t>
      </w:r>
    </w:p>
    <w:p w14:paraId="063AC4D3"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1E5DF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CEBDEFB" w14:textId="77777777" w:rsidR="001B7686" w:rsidRDefault="001B7686" w:rsidP="00FD4AAC">
      <w:pPr>
        <w:spacing w:line="247" w:lineRule="auto"/>
        <w:rPr>
          <w:rFonts w:eastAsia="Times New Roman"/>
          <w:b/>
          <w:bCs/>
          <w:kern w:val="0"/>
          <w:sz w:val="21"/>
          <w:szCs w:val="21"/>
        </w:rPr>
      </w:pPr>
    </w:p>
    <w:p w14:paraId="67F799E9" w14:textId="7806EE2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Nations Will Be Drawn to Your Light</w:t>
      </w:r>
    </w:p>
    <w:p w14:paraId="20D877F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60:3 states, "Nations will come to your light, and kings to the brightness of your dawn." When we live out our faith authentically, others are naturally drawn to the light of Christ within us. This is an opportunity to share the gospel and witness to the transformative power of Jesus. Be ready to give an answer for the hope that you have, and watch as God uses your life to impact those around you.</w:t>
      </w:r>
    </w:p>
    <w:p w14:paraId="2B7FA71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reflect God's light in your community to draw others towards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nations are attracted to spiritual light rather than material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 is a beacon of hope for others? </w:t>
      </w:r>
    </w:p>
    <w:p w14:paraId="5B39B4BB"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Lift Up Your Eyes and See God's Provision</w:t>
      </w:r>
    </w:p>
    <w:p w14:paraId="4FD75D8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Isaiah 60:4, we are encouraged to "Lift up your eyes and look around: They all gather and come to you; your sons will come from afar, and your daughters will be carried on the arm." This verse reminds us to look beyond our immediate circumstances and recognize God's provision and blessings. By keeping our focus on Him, we can see the bigger picture and trust in His perfect plan for our lives.</w:t>
      </w:r>
    </w:p>
    <w:p w14:paraId="142CA81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lift your eyes to recognize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provision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acknowledge God's provision in your community? </w:t>
      </w:r>
    </w:p>
    <w:p w14:paraId="162F6951"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3B819E"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CACCC87" w14:textId="77777777" w:rsidR="001B7686" w:rsidRDefault="001B7686" w:rsidP="00FD4AAC">
      <w:pPr>
        <w:spacing w:line="247" w:lineRule="auto"/>
        <w:rPr>
          <w:rFonts w:eastAsia="Times New Roman"/>
          <w:b/>
          <w:bCs/>
          <w:kern w:val="0"/>
          <w:sz w:val="21"/>
          <w:szCs w:val="21"/>
        </w:rPr>
      </w:pPr>
    </w:p>
    <w:p w14:paraId="103A3BBA" w14:textId="4DE887C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Rejoice in the Abundance of God's Blessings</w:t>
      </w:r>
    </w:p>
    <w:p w14:paraId="2512043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60:5 promises, "Then you will look and be radiant, your heart will tremble and swell with joy; the wealth on the seas will be brought to you, to you the riches of the nations will come." God's blessings are abundant and meant to be shared. As we receive His gifts, let us rejoice and use them to bless others, furthering His kingdom and bringing glory to His name.</w:t>
      </w:r>
    </w:p>
    <w:p w14:paraId="4131D92C" w14:textId="77777777" w:rsidR="001B7686" w:rsidRDefault="00FD4AAC" w:rsidP="00FD4AAC">
      <w:pPr>
        <w:spacing w:line="247" w:lineRule="auto"/>
      </w:pPr>
      <w:r w:rsidRPr="00F6333B">
        <w:rPr>
          <w:rFonts w:eastAsia="Times New Roman"/>
          <w:kern w:val="0"/>
          <w:sz w:val="21"/>
          <w:szCs w:val="21"/>
        </w:rPr>
        <w:t>1. How can you actively recognize and rejoice in God's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for God's abundance can transform your perspective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God's blessings with others in your community?</w:t>
      </w:r>
    </w:p>
    <w:p w14:paraId="7D69031F" w14:textId="5F545446"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Glory of the Lord Transforms Everything</w:t>
      </w:r>
    </w:p>
    <w:p w14:paraId="40A9BBB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60:7 declares, "I will glorify the house of My glory." When God's glory is present, transformation occurs. This is true not only in our personal lives but also in our communities and beyond. As we invite His presence into every aspect of our lives, we can expect to see His transformative power at work, bringing healing, restoration, and renewal.</w:t>
      </w:r>
    </w:p>
    <w:p w14:paraId="4A93344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invite God's glory to transform challenging areas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change in your community through God's transformative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glory impact your daily decisions and interactions with others? </w:t>
      </w:r>
    </w:p>
    <w:p w14:paraId="36A3121D"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C986B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C6D7DA8" w14:textId="77777777" w:rsidR="001B7686" w:rsidRDefault="001B7686" w:rsidP="00FD4AAC">
      <w:pPr>
        <w:spacing w:line="247" w:lineRule="auto"/>
        <w:rPr>
          <w:rFonts w:eastAsia="Times New Roman"/>
          <w:b/>
          <w:bCs/>
          <w:kern w:val="0"/>
          <w:sz w:val="21"/>
          <w:szCs w:val="21"/>
        </w:rPr>
      </w:pPr>
    </w:p>
    <w:p w14:paraId="0C491E46" w14:textId="78414E8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God's Light Brings Peace and Security</w:t>
      </w:r>
    </w:p>
    <w:p w14:paraId="6C1B29C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60:18 assures us, "No longer will violence be heard in your land, nor ruin or destruction within your borders, but you will call your walls Salvation and your gates Praise." God's light brings peace and security, replacing fear and uncertainty with His perfect peace. As we trust in Him, we can rest assured that He is our protector and provider, guiding us through life's challenges.</w:t>
      </w:r>
    </w:p>
    <w:p w14:paraId="691EF35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God's light to bring peace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light is essential for feeling secure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reflect God's light and promote peace in your community? </w:t>
      </w:r>
    </w:p>
    <w:p w14:paraId="636B0DA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Our Everlasting Light</w:t>
      </w:r>
    </w:p>
    <w:p w14:paraId="1CF6A0F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60:19 proclaims, "The sun will no longer be your light by day, nor the brightness of the moon shine on your night; for the LORD will be your everlasting light, and your God will be your glory." This verse reminds us that God is our constant source of light and strength. In a world that is ever-changing, He remains the same, providing us with the stability and assurance we need to navigate life's journey.</w:t>
      </w:r>
    </w:p>
    <w:p w14:paraId="3C8A2ED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rely on God as your everlasting light in times of personal darkness?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reflect God's light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 as an everlasting light impacts your long-term perspective on challenges? </w:t>
      </w:r>
    </w:p>
    <w:p w14:paraId="6B3EA06C"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25B710"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4D43C994" w14:textId="77777777" w:rsidR="001B7686" w:rsidRDefault="001B7686" w:rsidP="00FD4AAC">
      <w:pPr>
        <w:spacing w:line="247" w:lineRule="auto"/>
        <w:rPr>
          <w:rFonts w:eastAsia="Times New Roman"/>
          <w:b/>
          <w:bCs/>
          <w:kern w:val="0"/>
          <w:sz w:val="21"/>
          <w:szCs w:val="21"/>
        </w:rPr>
      </w:pPr>
    </w:p>
    <w:p w14:paraId="1C35069E" w14:textId="56EC960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Righteousness Will Flourish</w:t>
      </w:r>
    </w:p>
    <w:p w14:paraId="394B9A9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60:21 promises, "Then all your people will be righteous; they will possess the land forever. They are the branch of My planting, the work of My hands, that I may be glorified." As we walk in righteousness, we reflect God's character and bring glory to His name. This is a call to live lives that are pleasing to Him, rooted in His Word and guided by His Spirit.</w:t>
      </w:r>
    </w:p>
    <w:p w14:paraId="247564E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contribute to righteousness flourishing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essential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righteousness thrives in your daily interactions? </w:t>
      </w:r>
    </w:p>
    <w:p w14:paraId="46ABA1B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Will Accomplish It Swiftly</w:t>
      </w:r>
    </w:p>
    <w:p w14:paraId="4166E59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60:22 concludes with, "The least of you will become a thousand, the smallest a mighty nation. I am the LORD; in its time I will accomplish it swiftly." God's timing is perfect, and His promises are sure. As we trust in Him, we can be confident that He will fulfill His purposes in our lives, often in ways that exceed our expectations. Let this assurance inspire you to remain faithful, knowing that He is at work even when we cannot see it.</w:t>
      </w:r>
    </w:p>
    <w:p w14:paraId="23835123"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God's timing in your current challenges, believing He will accomplish it swiftly?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God accomplish swiftly in your life or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believing in God's swift action encourage you to take specific steps in your faith journey?</w:t>
      </w:r>
      <w:r w:rsidRPr="001B37DC">
        <w:br w:type="page"/>
      </w:r>
    </w:p>
    <w:p w14:paraId="7FCC7FC8"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61 Teaching Points and Bible Study Questions</w:t>
      </w:r>
    </w:p>
    <w:p w14:paraId="634F1437" w14:textId="3C99207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Spirit's Anointing Empowers Us</w:t>
      </w:r>
    </w:p>
    <w:p w14:paraId="6BC765D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61:1 begins with a powerful declaration: "The Spirit of the Lord GOD is upon me, because the LORD has anointed me to bring good news to the poor." This verse reminds us that it is the Holy Spirit who empowers us to fulfill our God-given missions. Just as Jesus was anointed to preach the good news, we too are called to share His message of hope and salvation with those around us. Embrace the Spirit's anointing in your life and watch how it transforms your ability to impact others.</w:t>
      </w:r>
    </w:p>
    <w:p w14:paraId="5B9B87A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and respond to the Spirit's anointing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empower others through the Spirit's anointing?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Spirit's anointing is essential for fulfilling your purpose? </w:t>
      </w:r>
    </w:p>
    <w:p w14:paraId="78AF1C1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Proclaim Freedom to the Captives</w:t>
      </w:r>
    </w:p>
    <w:p w14:paraId="70D611D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same verse continues with a promise to "bind up the brokenhearted, to proclaim liberty to the captives, and freedom to the prisoners." This is a call to action for us to be agents of liberation. Whether it's through sharing the gospel or offering a helping hand, we are tasked with bringing freedom to those who are bound by sin, fear, or despair. Remember, true freedom is found in Christ alone.</w:t>
      </w:r>
    </w:p>
    <w:p w14:paraId="5F787EB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help others experience freedom from personal or societal captivity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proclaiming freedom is essential for personal and community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break free from your own areas of captivity? </w:t>
      </w:r>
    </w:p>
    <w:p w14:paraId="7DD67E98"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B8E719"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584B8634" w14:textId="77777777" w:rsidR="001B7686" w:rsidRDefault="001B7686" w:rsidP="00FD4AAC">
      <w:pPr>
        <w:spacing w:line="247" w:lineRule="auto"/>
        <w:rPr>
          <w:rFonts w:eastAsia="Times New Roman"/>
          <w:b/>
          <w:bCs/>
          <w:kern w:val="0"/>
          <w:sz w:val="21"/>
          <w:szCs w:val="21"/>
        </w:rPr>
      </w:pPr>
    </w:p>
    <w:p w14:paraId="2CA2F3B3" w14:textId="3A86969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Comfort for All Who Mourn</w:t>
      </w:r>
    </w:p>
    <w:p w14:paraId="026BE81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61:2 speaks of comforting "all who mourn." Life is filled with challenges and losses, but God promises comfort to those who are grieving. As believers, we are called to be His hands and feet, offering compassion and support to those in need. By doing so, we reflect the love and comfort that God provides to us in our own times of sorrow.</w:t>
      </w:r>
    </w:p>
    <w:p w14:paraId="00B411A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offer comfort to someone mourning in your community today, inspired by Isaiah 61?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Isaiah emphasizes joy and praise as responses to mourning?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"a garment of praise" in times of personal grief? </w:t>
      </w:r>
    </w:p>
    <w:p w14:paraId="1714FB5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Beauty for Ashes</w:t>
      </w:r>
    </w:p>
    <w:p w14:paraId="1AFB561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3, we find the beautiful promise of exchanging "a crown of beauty for ashes." This transformation is a testament to God's redemptive power. No matter how broken or hopeless a situation may seem, God can turn it into something beautiful. Trust in His ability to restore and renew, and be encouraged that He can bring beauty out of the ashes in your life.</w:t>
      </w:r>
    </w:p>
    <w:p w14:paraId="3722E2D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beauty in difficult situations, as described in Isaiah 61:3?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exchanging your "ashes" for "beauty"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offers beauty for ashes, and how can this transform your perspective? </w:t>
      </w:r>
    </w:p>
    <w:p w14:paraId="129C31B4"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A47A31"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6DEE059E" w14:textId="77777777" w:rsidR="001B7686" w:rsidRDefault="001B7686" w:rsidP="00FD4AAC">
      <w:pPr>
        <w:spacing w:line="247" w:lineRule="auto"/>
        <w:rPr>
          <w:rFonts w:eastAsia="Times New Roman"/>
          <w:b/>
          <w:bCs/>
          <w:kern w:val="0"/>
          <w:sz w:val="21"/>
          <w:szCs w:val="21"/>
        </w:rPr>
      </w:pPr>
    </w:p>
    <w:p w14:paraId="506440E5" w14:textId="7EF090C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Oil of Joy Instead of Mourning</w:t>
      </w:r>
    </w:p>
    <w:p w14:paraId="311A6A4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61:3 also promises "the oil of joy instead of mourning." This is a reminder that joy is a gift from God, even in the midst of trials. As believers, we have access to a joy that transcends circumstances because it is rooted in our relationship with Christ. Let this joy be your strength and a testimony to others of the hope we have in Him.</w:t>
      </w:r>
    </w:p>
    <w:p w14:paraId="0FA4BA8E" w14:textId="77777777" w:rsidR="001B7686" w:rsidRDefault="00FD4AAC" w:rsidP="00FD4AAC">
      <w:pPr>
        <w:spacing w:line="247" w:lineRule="auto"/>
      </w:pPr>
      <w:r w:rsidRPr="00F6333B">
        <w:rPr>
          <w:rFonts w:eastAsia="Times New Roman"/>
          <w:kern w:val="0"/>
          <w:sz w:val="21"/>
          <w:szCs w:val="21"/>
        </w:rPr>
        <w:t>1. How can you incorporate the "oil of joy" into your daily routine to combat feelings of mourning?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emphasized as a replacement for mourning in Isaiah 61?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spread joy to others experiencing mourning?</w:t>
      </w:r>
    </w:p>
    <w:p w14:paraId="18CF5B40" w14:textId="246346ED"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Garment of Praise for a Spirit of Despair</w:t>
      </w:r>
    </w:p>
    <w:p w14:paraId="65EC70B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same verse offers "a garment of praise instead of a spirit of despair." Praise is a powerful weapon against discouragement and despair. When we choose to praise God, even in difficult times, we shift our focus from our problems to His greatness. Cultivate a lifestyle of praise and watch how it transforms your perspective and uplifts your spirit.</w:t>
      </w:r>
    </w:p>
    <w:p w14:paraId="3AAD7E8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combat feelings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an effective tool against a spirit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choose a "garment of praise" in challenging situations? </w:t>
      </w:r>
    </w:p>
    <w:p w14:paraId="3108E5AE"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293008"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417FCED9" w14:textId="77777777" w:rsidR="001B7686" w:rsidRDefault="001B7686" w:rsidP="00FD4AAC">
      <w:pPr>
        <w:spacing w:line="247" w:lineRule="auto"/>
        <w:rPr>
          <w:rFonts w:eastAsia="Times New Roman"/>
          <w:b/>
          <w:bCs/>
          <w:kern w:val="0"/>
          <w:sz w:val="21"/>
          <w:szCs w:val="21"/>
        </w:rPr>
      </w:pPr>
    </w:p>
    <w:p w14:paraId="2CDC4E59" w14:textId="4F245FE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Called Oaks of Righteousness</w:t>
      </w:r>
    </w:p>
    <w:p w14:paraId="1AB67A7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61:3 describes us as "oaks of righteousness, a planting of the LORD for the display of His splendor." This imagery speaks to our strength and stability in Christ. As oaks of righteousness, we are deeply rooted in God's truth and stand firm in our faith. Our lives are meant to display His glory to the world, so let your actions and words reflect His righteousness.</w:t>
      </w:r>
    </w:p>
    <w:p w14:paraId="6585ABD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embody being an "oak of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spiritual roots like an oak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being called an "oak of righteousness" is significant for personal growth and community impact? </w:t>
      </w:r>
    </w:p>
    <w:p w14:paraId="541DDA7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Rebuilding Ancient Ruins</w:t>
      </w:r>
    </w:p>
    <w:p w14:paraId="18535AD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4 talks about rebuilding "the ancient ruins" and restoring "the places long devastated." This is a call to be restorers in our communities and families. Whether it's through acts of service, prayer, or sharing the gospel, we are called to participate in God's work of restoration. Be a part of rebuilding what has been broken and bringing healing to those around you.</w:t>
      </w:r>
    </w:p>
    <w:p w14:paraId="50D04F0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contribute to rebuilding and restoring broken communities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personal "ancient ruins" in your life need rebuilding, and how will you start?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restoration, and how can this inspire your daily actions? </w:t>
      </w:r>
    </w:p>
    <w:p w14:paraId="33014544"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C716D9"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E5A4AAE" w14:textId="77777777" w:rsidR="001B7686" w:rsidRDefault="001B7686" w:rsidP="00FD4AAC">
      <w:pPr>
        <w:spacing w:line="247" w:lineRule="auto"/>
        <w:rPr>
          <w:rFonts w:eastAsia="Times New Roman"/>
          <w:b/>
          <w:bCs/>
          <w:kern w:val="0"/>
          <w:sz w:val="21"/>
          <w:szCs w:val="21"/>
        </w:rPr>
      </w:pPr>
    </w:p>
    <w:p w14:paraId="6275B655" w14:textId="74C46B6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Everlasting Joy Will Be Theirs</w:t>
      </w:r>
    </w:p>
    <w:p w14:paraId="58E0CA7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61:7 promises that "everlasting joy will be theirs." This is a reminder of the eternal joy that awaits us as believers. While we may face trials and tribulations in this life, we have the assurance of eternal joy in the presence of our Savior. Let this promise encourage you to persevere and keep your eyes fixed on the eternal reward.</w:t>
      </w:r>
    </w:p>
    <w:p w14:paraId="42C3630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everlasting joy in your daily life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everlasting joy is emphasized as a promise in Isaiah 61?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joy with others in your community? </w:t>
      </w:r>
    </w:p>
    <w:p w14:paraId="5CBA3DA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Covenant of Faithfulness</w:t>
      </w:r>
    </w:p>
    <w:p w14:paraId="6FDB5DF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Finally, verse 8 speaks of God's covenant: "I will make an everlasting covenant with them." This covenant is a testament to God's faithfulness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unchanging promises. As we walk in obedience and faith, we can trust that God will fulfill His promises to us. Rest in the assurance of His covenant and let it guide your steps each day.</w:t>
      </w:r>
    </w:p>
    <w:p w14:paraId="4DB1D9ED"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participate in God's covenant of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emphasized in God's covenant, and how can it transform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God's faithfulness in challenging situations?</w:t>
      </w:r>
      <w:r w:rsidRPr="001B37DC">
        <w:br w:type="page"/>
      </w:r>
    </w:p>
    <w:p w14:paraId="3B022E4B"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62 Teaching Points and Bible Study Questions</w:t>
      </w:r>
    </w:p>
    <w:p w14:paraId="5DB6BAE0" w14:textId="58EFC87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Restoration</w:t>
      </w:r>
    </w:p>
    <w:p w14:paraId="462C161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62 opens with a powerful promise of restoration for Zion. This chapter reminds us that God is committed to His people and will not rest until their righteousness shines like the dawn. "For Zion’s sake I will not keep silent, and for Jerusalem’s sake I will not remain quiet, until her righteousness shines like a bright light, her salvation like a blazing torch" (Isaiah 62:1). This is a beautiful reminder that God is actively working in our lives, even when we cannot see it. Trust in His timing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unwavering commitment to your spiritual growth.</w:t>
      </w:r>
    </w:p>
    <w:p w14:paraId="24584DB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restoration in Isaiah 62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restoration in Isaiah 62, and how does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participate in God's promise of restoration in your community? </w:t>
      </w:r>
    </w:p>
    <w:p w14:paraId="6AAA4BC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New Name and Identity</w:t>
      </w:r>
    </w:p>
    <w:p w14:paraId="222928F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2, God promises to give His people a new name, signifying a new identity and purpose. "The nations will see your righteousness, and all kings your glory; you will be called by a new name that the mouth of the LORD will bestow" (Isaiah 62:2). This is a powerful reminder that in Christ, we are made new. Embrace your identity as a child of God, and let it guide your actions and decisions.</w:t>
      </w:r>
    </w:p>
    <w:p w14:paraId="2016781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embracing a new identity in God transform your daily interactions and self-perception?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living out the new name God gives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your God-given identity matter in overcoming personal challenges? </w:t>
      </w:r>
    </w:p>
    <w:p w14:paraId="097950B5"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40A1D6"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2C04E1C" w14:textId="77777777" w:rsidR="001B7686" w:rsidRDefault="001B7686" w:rsidP="00FD4AAC">
      <w:pPr>
        <w:spacing w:line="247" w:lineRule="auto"/>
        <w:rPr>
          <w:rFonts w:eastAsia="Times New Roman"/>
          <w:b/>
          <w:bCs/>
          <w:kern w:val="0"/>
          <w:sz w:val="21"/>
          <w:szCs w:val="21"/>
        </w:rPr>
      </w:pPr>
    </w:p>
    <w:p w14:paraId="190A89DD" w14:textId="778D4C9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Crown of Beauty</w:t>
      </w:r>
    </w:p>
    <w:p w14:paraId="4457A5E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describes His people as a crown of beauty in His hand. "You will be a crown of glory in the hand of the LORD, a royal diadem in the palm of your God" (Isaiah 62:3). This imagery highlights our value and worth in God's eyes. Remember that you are cherished and esteemed by the Creator of the universe, and let this truth shape your self-worth and confidence.</w:t>
      </w:r>
    </w:p>
    <w:p w14:paraId="71842E6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reflect God's "crown of beauty"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us as a "crown of beauty" despite our imperfections?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your identity as God's "crown of beauty"? </w:t>
      </w:r>
    </w:p>
    <w:p w14:paraId="76F470E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From Forsaken to Delighted</w:t>
      </w:r>
    </w:p>
    <w:p w14:paraId="1A9BCE7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4 speaks of a transformation from being forsaken to being delighted in. "No longer will you be called Forsaken, nor your land named Desolate; but you will be called Hephzibah, and your land Beulah; for the LORD will take delight in you, and your land will be married" (Isaiah 62:4). This is a testament to God's redemptive power. No matter your past, God delights in you and has a plan for your future. Embrace His love and let it heal and transform you.</w:t>
      </w:r>
    </w:p>
    <w:p w14:paraId="664BA96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transformation from "Forsaken" to "Delighted"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embrace God's delight in you despite past feelings of abandonment?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God's delight in us changes our perspective on self-worth and purpose? </w:t>
      </w:r>
    </w:p>
    <w:p w14:paraId="44A0FA9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8B85FD"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11116468" w14:textId="77777777" w:rsidR="001B7686" w:rsidRDefault="001B7686" w:rsidP="00FD4AAC">
      <w:pPr>
        <w:spacing w:line="247" w:lineRule="auto"/>
        <w:rPr>
          <w:rFonts w:eastAsia="Times New Roman"/>
          <w:b/>
          <w:bCs/>
          <w:kern w:val="0"/>
          <w:sz w:val="21"/>
          <w:szCs w:val="21"/>
        </w:rPr>
      </w:pPr>
    </w:p>
    <w:p w14:paraId="7FADD064" w14:textId="04A034A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Joy of the Bridegroom</w:t>
      </w:r>
    </w:p>
    <w:p w14:paraId="4A208A9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62:5 compares God's joy over His people to the joy of a bridegroom over his bride. "As a young man marries a young woman, so your sons will marry you; and as a bridegroom rejoices over his bride, so your God will rejoice over you" (Isaiah 62:5). This imagery speaks to the deep, personal relationship God desires with us. Rejoice in the knowledge that God delights in you and seeks a close, intimate relationship with you.</w:t>
      </w:r>
    </w:p>
    <w:p w14:paraId="10185846" w14:textId="77777777" w:rsidR="001B7686" w:rsidRDefault="00FD4AAC" w:rsidP="00FD4AAC">
      <w:pPr>
        <w:spacing w:line="247" w:lineRule="auto"/>
      </w:pPr>
      <w:r w:rsidRPr="00F6333B">
        <w:rPr>
          <w:rFonts w:eastAsia="Times New Roman"/>
          <w:kern w:val="0"/>
          <w:sz w:val="21"/>
          <w:szCs w:val="21"/>
        </w:rPr>
        <w:t>1. How can you experience the joy of the bridegroom in your daily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delights in His people like a bridegroom rejoices over his bride?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reflect the joy of the bridegroom in your community?</w:t>
      </w:r>
    </w:p>
    <w:p w14:paraId="5F776A5E" w14:textId="525132D8"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Watchmen on the Walls</w:t>
      </w:r>
    </w:p>
    <w:p w14:paraId="03387EE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appoints watchmen on the walls of Jerusalem, who will never be silent. "I have posted watchmen on your walls, O Jerusalem; they will never be silent day or night. You who call on the LORD, give yourselves no rest" (Isaiah 62:6). This is a call to persistent prayer and vigilance. Be a spiritual watchman in your own life and community, continually seeking God's guidance and protection.</w:t>
      </w:r>
    </w:p>
    <w:p w14:paraId="2968325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serve as a watchman in your community to promote justice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being vigilant in prayer for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persistence in prayer is emphasized for watchmen in Isaiah 62? </w:t>
      </w:r>
    </w:p>
    <w:p w14:paraId="28161ADA"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7DCCFF"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AE5798A" w14:textId="77777777" w:rsidR="001B7686" w:rsidRDefault="001B7686" w:rsidP="00FD4AAC">
      <w:pPr>
        <w:spacing w:line="247" w:lineRule="auto"/>
        <w:rPr>
          <w:rFonts w:eastAsia="Times New Roman"/>
          <w:b/>
          <w:bCs/>
          <w:kern w:val="0"/>
          <w:sz w:val="21"/>
          <w:szCs w:val="21"/>
        </w:rPr>
      </w:pPr>
    </w:p>
    <w:p w14:paraId="1D5FFAB8" w14:textId="1A2E3CF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Certainty of God's Promises</w:t>
      </w:r>
    </w:p>
    <w:p w14:paraId="0622176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8, God swears by His right hand and mighty arm, emphasizing the certainty of His promises. "The LORD has sworn by His right hand and by His mighty arm: 'Never again will I give your grain as food for your enemies, nor will foreigners drink the new wine for which you have toiled'" (Isaiah 62:8). Trust in the reliability of God's promises. He is faithful and true, and His word will never fail.</w:t>
      </w:r>
    </w:p>
    <w:p w14:paraId="64E9550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remind yourself of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described as certain and unchanging in Isaiah 62?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promises during uncertain times? </w:t>
      </w:r>
    </w:p>
    <w:p w14:paraId="666F3891"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Prepare the Way</w:t>
      </w:r>
    </w:p>
    <w:p w14:paraId="53DA02C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62:10 urges us to prepare the way for the people. "Pass through, pass through the gates! Prepare the way for the people. </w:t>
      </w:r>
      <w:proofErr w:type="spellStart"/>
      <w:r w:rsidRPr="00F6333B">
        <w:rPr>
          <w:rFonts w:eastAsia="Times New Roman"/>
          <w:kern w:val="0"/>
          <w:sz w:val="21"/>
          <w:szCs w:val="21"/>
        </w:rPr>
        <w:t>Build up</w:t>
      </w:r>
      <w:proofErr w:type="spellEnd"/>
      <w:r w:rsidRPr="00F6333B">
        <w:rPr>
          <w:rFonts w:eastAsia="Times New Roman"/>
          <w:kern w:val="0"/>
          <w:sz w:val="21"/>
          <w:szCs w:val="21"/>
        </w:rPr>
        <w:t>, build up the highway! Remove the stones. Raise a banner for the nations" (Isaiah 62:10). This is a call to action. As believers, we are called to remove obstacles and pave the way for others to come to Christ. Be proactive in sharing the Gospel and making it accessible to those around you.</w:t>
      </w:r>
    </w:p>
    <w:p w14:paraId="6DA90F3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prepare the way for God's work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preparing the way is essential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remove obstacles in your life that hinder God's path? </w:t>
      </w:r>
    </w:p>
    <w:p w14:paraId="21F656AB"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D8A342"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E8D02DF" w14:textId="77777777" w:rsidR="001B7686" w:rsidRDefault="001B7686" w:rsidP="00FD4AAC">
      <w:pPr>
        <w:spacing w:line="247" w:lineRule="auto"/>
        <w:rPr>
          <w:rFonts w:eastAsia="Times New Roman"/>
          <w:b/>
          <w:bCs/>
          <w:kern w:val="0"/>
          <w:sz w:val="21"/>
          <w:szCs w:val="21"/>
        </w:rPr>
      </w:pPr>
    </w:p>
    <w:p w14:paraId="09B98E0C" w14:textId="5AFBF25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Proclamation of Salvation</w:t>
      </w:r>
    </w:p>
    <w:p w14:paraId="2E8B068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11 declares the coming of salvation. "Behold, the LORD has proclaimed to the ends of the earth: 'Say to Daughter Zion, "See, your Savior comes! See, His reward is with Him, and His recompense accompanies Him"'" (Isaiah 62:11). This is a reminder of the hope we have in Christ. Proclaim His salvation boldly and joyfully, knowing that He is coming again with reward and recompense.</w:t>
      </w:r>
    </w:p>
    <w:p w14:paraId="26871EC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participate in proclaiming salvation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the message of salvation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proclaiming salvation require both personal commitment and communal effort? </w:t>
      </w:r>
    </w:p>
    <w:p w14:paraId="28B54E34"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Holy People Redeemed by the LORD</w:t>
      </w:r>
    </w:p>
    <w:p w14:paraId="4E85EF6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a declaration of God's people as holy and redeemed. "They will be called the Holy People, the Redeemed of the LORD; and you will be called Sought After, the City No Longer Forsaken" (Isaiah 62:12). Embrace your identity as part of God's holy and redeemed people. Live in a way that reflects His holiness and redemption, and let your life be a testament to His grace and love.</w:t>
      </w:r>
    </w:p>
    <w:p w14:paraId="033E9D23"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live daily as a holy person redeemed by the LORD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embracing your identity as God's redeemed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your redemption by the LORD impact your relationships with others?</w:t>
      </w:r>
      <w:r w:rsidRPr="001B37DC">
        <w:br w:type="page"/>
      </w:r>
    </w:p>
    <w:p w14:paraId="141F0336"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63 Teaching Points and Bible Study Questions</w:t>
      </w:r>
    </w:p>
    <w:p w14:paraId="04CAEAA4" w14:textId="52B3E3E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Majesty of God's Judgment</w:t>
      </w:r>
    </w:p>
    <w:p w14:paraId="77984CA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63 opens with a vivid depiction of God’s power and majesty as He comes from Edom, with garments stained in crimson. This imagery reminds us of the ultimate authority and righteousness of God’s judgment. As it is written, "I have trodden the winepress alone, and from the nations no one was with Me" (Isaiah 63:3). This serves as a powerful reminder that God’s justice is perfect and His ways are higher than ours.</w:t>
      </w:r>
    </w:p>
    <w:p w14:paraId="28C1698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majesty in judgment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strengthen your faith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righteous standards? </w:t>
      </w:r>
    </w:p>
    <w:p w14:paraId="1EFB19C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Compassionate Redeemer</w:t>
      </w:r>
    </w:p>
    <w:p w14:paraId="2218625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Despite the imagery of judgment, Isaiah 63 also highlights God’s compassion and mercy. "In all their distress, He too was afflicted, and the Angel of His Presence saved them" (Isaiah 63:9). This verse reassures us that God is not distant or indifferent to our struggles. He is a compassionate Redeemer who walks with us through our trials, offering salvation and comfort.</w:t>
      </w:r>
    </w:p>
    <w:p w14:paraId="1C81CAA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demonstrate compassion in your daily life, reflecting the Redeemer's love in Isaiah 63?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mercies can strengthen your faith in God's compassion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63 about responding to others with grace and understanding? </w:t>
      </w:r>
    </w:p>
    <w:p w14:paraId="7BEFAF65"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E237D5"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88BD415" w14:textId="77777777" w:rsidR="001B7686" w:rsidRDefault="001B7686" w:rsidP="00FD4AAC">
      <w:pPr>
        <w:spacing w:line="247" w:lineRule="auto"/>
        <w:rPr>
          <w:rFonts w:eastAsia="Times New Roman"/>
          <w:b/>
          <w:bCs/>
          <w:kern w:val="0"/>
          <w:sz w:val="21"/>
          <w:szCs w:val="21"/>
        </w:rPr>
      </w:pPr>
    </w:p>
    <w:p w14:paraId="3A470AE2" w14:textId="5F84E68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Importance of Remembering God's Deeds</w:t>
      </w:r>
    </w:p>
    <w:p w14:paraId="527940C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encourages us to remember the deeds of the Lord, emphasizing the importance of gratitude and reflection. "I will make known the LORD’s loving devotion and His praiseworthy acts" (Isaiah 63:7). By recalling God’s past faithfulness, we strengthen our faith and trust in His future promises.</w:t>
      </w:r>
    </w:p>
    <w:p w14:paraId="10B66FA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remembering God's past deeds into your daily routine for encouragement?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actions can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stories of God's deeds with others? </w:t>
      </w:r>
    </w:p>
    <w:p w14:paraId="41E71CD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A4A012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also serves as a call to repentance, urging us to turn back to God. "But they rebelled and grieved His Holy Spirit" (Isaiah 63:10). This verse reminds us of the consequences of straying from God’s path and the importance of seeking His forgiveness and guidance.</w:t>
      </w:r>
    </w:p>
    <w:p w14:paraId="641C077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repentance into your daily life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genuine repentance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meaningful change in your actions? </w:t>
      </w:r>
    </w:p>
    <w:p w14:paraId="69F9A81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DF24A6"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8E53639" w14:textId="77777777" w:rsidR="001B7686" w:rsidRDefault="001B7686" w:rsidP="00FD4AAC">
      <w:pPr>
        <w:spacing w:line="247" w:lineRule="auto"/>
        <w:rPr>
          <w:rFonts w:eastAsia="Times New Roman"/>
          <w:b/>
          <w:bCs/>
          <w:kern w:val="0"/>
          <w:sz w:val="21"/>
          <w:szCs w:val="21"/>
        </w:rPr>
      </w:pPr>
    </w:p>
    <w:p w14:paraId="2257648E" w14:textId="068DCC5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Role of the Holy Spirit</w:t>
      </w:r>
    </w:p>
    <w:p w14:paraId="0DB96CE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63 highlights the role of the Holy Spirit in guiding and sustaining God’s people. "Where is He who set His Holy Spirit among them?" (Isaiah 63:11). The Holy Spirit is our helper and guide, leading us in truth and empowering us to live according to God’s will.</w:t>
      </w:r>
    </w:p>
    <w:p w14:paraId="4A96B381" w14:textId="77777777" w:rsidR="001B7686" w:rsidRDefault="00FD4AAC" w:rsidP="00FD4AAC">
      <w:pPr>
        <w:spacing w:line="247" w:lineRule="auto"/>
      </w:pPr>
      <w:r w:rsidRPr="00F6333B">
        <w:rPr>
          <w:rFonts w:eastAsia="Times New Roman"/>
          <w:kern w:val="0"/>
          <w:sz w:val="21"/>
          <w:szCs w:val="21"/>
        </w:rPr>
        <w:t>1. How can you recognize the Holy Spirit's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Spirit's presence is essential for spiritual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invite the Holy Spirit's influence more actively into your life?</w:t>
      </w:r>
    </w:p>
    <w:p w14:paraId="2A1B10EC" w14:textId="38164D0D"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Intercessory Prayer</w:t>
      </w:r>
    </w:p>
    <w:p w14:paraId="6B64F79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demonstrates the power of intercessory prayer, as Isaiah pleads with God on behalf of the people. "Look down from heaven and see, from Your holy and glorious habitation" (Isaiah 63:15). This teaches us the importance of praying for others and seeking God’s intervention in their lives.</w:t>
      </w:r>
    </w:p>
    <w:p w14:paraId="1B7C1FA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Isaiah 63 inspire you to pray more fervently for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intercessory prayer is emphasized in Isaiah 63,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Isaiah 63 about the role of intercession in seeking God's mercy for others? </w:t>
      </w:r>
    </w:p>
    <w:p w14:paraId="1C374B4A"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7DC954"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A586E28" w14:textId="77777777" w:rsidR="001B7686" w:rsidRDefault="001B7686" w:rsidP="00FD4AAC">
      <w:pPr>
        <w:spacing w:line="247" w:lineRule="auto"/>
        <w:rPr>
          <w:rFonts w:eastAsia="Times New Roman"/>
          <w:b/>
          <w:bCs/>
          <w:kern w:val="0"/>
          <w:sz w:val="21"/>
          <w:szCs w:val="21"/>
        </w:rPr>
      </w:pPr>
    </w:p>
    <w:p w14:paraId="03D5EBA9" w14:textId="53A19EDD"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Everlasting Love</w:t>
      </w:r>
    </w:p>
    <w:p w14:paraId="40BE5E2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63 reassures us of God’s everlasting love and commitment to His people. "You, O LORD, are our </w:t>
      </w:r>
      <w:proofErr w:type="gramStart"/>
      <w:r w:rsidRPr="00F6333B">
        <w:rPr>
          <w:rFonts w:eastAsia="Times New Roman"/>
          <w:kern w:val="0"/>
          <w:sz w:val="21"/>
          <w:szCs w:val="21"/>
        </w:rPr>
        <w:t>Father</w:t>
      </w:r>
      <w:proofErr w:type="gramEnd"/>
      <w:r w:rsidRPr="00F6333B">
        <w:rPr>
          <w:rFonts w:eastAsia="Times New Roman"/>
          <w:kern w:val="0"/>
          <w:sz w:val="21"/>
          <w:szCs w:val="21"/>
        </w:rPr>
        <w:t>; our Redeemer from Everlasting is Your name" (Isaiah 63:16). This verse is a comforting reminder that God’s love is unchanging and eternal, providing us with a firm foundation in times of uncertainty.</w:t>
      </w:r>
    </w:p>
    <w:p w14:paraId="622EDB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experience God's everlasting love in challenging times, as described in Isaiah 63?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Isaiah emphasizes God's compassion and love despite Israel's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unwavering love and faithfulness? </w:t>
      </w:r>
    </w:p>
    <w:p w14:paraId="3A94913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Hardening Hearts</w:t>
      </w:r>
    </w:p>
    <w:p w14:paraId="70942C1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warns against the dangers of hardening our hearts to God’s voice. "Why, O LORD, do You make us stray from Your ways and harden our hearts from fearing You?" (Isaiah 63:17). It’s a call to remain open and receptive to God’s guidance, ensuring our hearts remain soft and responsive to His will.</w:t>
      </w:r>
    </w:p>
    <w:p w14:paraId="7F6B8BB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hardened hearts in ourselves change our approach to relationships and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softening their hearts despite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your heart from hardening in challenging situations? </w:t>
      </w:r>
    </w:p>
    <w:p w14:paraId="2B70989A"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CC0FC9"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4E6DA6D" w14:textId="77777777" w:rsidR="001B7686" w:rsidRDefault="001B7686" w:rsidP="00FD4AAC">
      <w:pPr>
        <w:spacing w:line="247" w:lineRule="auto"/>
        <w:rPr>
          <w:rFonts w:eastAsia="Times New Roman"/>
          <w:b/>
          <w:bCs/>
          <w:kern w:val="0"/>
          <w:sz w:val="21"/>
          <w:szCs w:val="21"/>
        </w:rPr>
      </w:pPr>
    </w:p>
    <w:p w14:paraId="5BDD1D17" w14:textId="2586869C"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Restoration</w:t>
      </w:r>
    </w:p>
    <w:p w14:paraId="4CB1DB3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63 offers hope for restoration, reminding us that God’s ultimate plan is to restore and renew. "Return for the sake of Your servants, the tribes of Your heritage" (Isaiah 63:17). This promise encourages us to trust in God’s redemptive power and His ability to bring beauty from ashes.</w:t>
      </w:r>
    </w:p>
    <w:p w14:paraId="5E32A67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God's restorative work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promise of restoration is essential for spiritual growth? </w:t>
      </w:r>
    </w:p>
    <w:p w14:paraId="5829F262"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5C4485C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63 underscores the sovereignty of God over all creation. "For a little while Your people possessed Your holy place, but now our enemies have trampled Your sanctuary" (Isaiah 63:18). Despite the challenges we face, we can rest assured that God is in control, working all things for His glory and our good.</w:t>
      </w:r>
    </w:p>
    <w:p w14:paraId="4BCDC80A"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God's sovereignty in Isaiah 63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comfort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sovereignty more fully in your daily life?</w:t>
      </w:r>
      <w:r w:rsidRPr="001B37DC">
        <w:br w:type="page"/>
      </w:r>
    </w:p>
    <w:p w14:paraId="307FF4CF"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64 Teaching Points and Bible Study Questions</w:t>
      </w:r>
    </w:p>
    <w:p w14:paraId="37DF867C" w14:textId="17565394"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Acknowledge Our Need for God</w:t>
      </w:r>
    </w:p>
    <w:p w14:paraId="1537225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64 reminds us of our deep need for God’s presence in our lives. The chapter opens with a heartfelt plea: "Oh, that You would rend the heavens and come down" (Isaiah 64:1). This verse captures the essence of our dependence on God. In our daily routines, acknowledging our need for divine guidance can transform our perspective and priorities, leading us to seek His wisdom in every decision.</w:t>
      </w:r>
    </w:p>
    <w:p w14:paraId="7F2DD8B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acknowledging our need for God change 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dependence on God strengthens 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your need for God each day? </w:t>
      </w:r>
    </w:p>
    <w:p w14:paraId="1CDF042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Awesome Power</w:t>
      </w:r>
    </w:p>
    <w:p w14:paraId="32AE02F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prophet Isaiah paints a vivid picture of God’s power, describing how mountains quake at His presence (Isaiah 64:3). This imagery serves as a powerful reminder of God’s sovereignty over all creation. By recognizing His might, we can find peace and assurance, knowing that the Creator of the universe is in control of our lives, no matter the challenges we face.</w:t>
      </w:r>
    </w:p>
    <w:p w14:paraId="58B562B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recognize God's power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power during difficult times? </w:t>
      </w:r>
    </w:p>
    <w:p w14:paraId="2044380A"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D247E0"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FA46F5A" w14:textId="77777777" w:rsidR="001B7686" w:rsidRDefault="001B7686" w:rsidP="00FD4AAC">
      <w:pPr>
        <w:spacing w:line="247" w:lineRule="auto"/>
        <w:rPr>
          <w:rFonts w:eastAsia="Times New Roman"/>
          <w:b/>
          <w:bCs/>
          <w:kern w:val="0"/>
          <w:sz w:val="21"/>
          <w:szCs w:val="21"/>
        </w:rPr>
      </w:pPr>
    </w:p>
    <w:p w14:paraId="41984F1C" w14:textId="401C102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Embrace Humility Before God</w:t>
      </w:r>
    </w:p>
    <w:p w14:paraId="0B1FB61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64:6 humbles us with the truth that "all our righteous acts are like filthy rags." This verse encourages us to approach God with humility, acknowledging that our own efforts are insufficient without His grace. Embracing humility allows us to rely more fully on God’s strength and wisdom, rather than our own limited understanding.</w:t>
      </w:r>
    </w:p>
    <w:p w14:paraId="5A99972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humility in your daily life to align with God's will in Isaiah 64?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imperfections is crucial in deepening 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humility when facing challenges or successes? </w:t>
      </w:r>
    </w:p>
    <w:p w14:paraId="5148843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Forgiveness</w:t>
      </w:r>
    </w:p>
    <w:p w14:paraId="6606068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importance of seeking forgiveness, as Isaiah laments, "You have hidden Your face from us and delivered us into the hand of our iniquity" (Isaiah 64:7). This serves as a call to repentance, urging us to turn away from sin and seek God’s mercy. Regularly confessing our shortcomings can lead to spiritual renewal and a closer relationship with God.</w:t>
      </w:r>
    </w:p>
    <w:p w14:paraId="1035583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God's forgiveness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sins is crucial for receiving God's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 sincere heart when asking for God's forgiveness? </w:t>
      </w:r>
    </w:p>
    <w:p w14:paraId="58FB1BAB"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BFC574"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486073FB" w14:textId="77777777" w:rsidR="001B7686" w:rsidRDefault="001B7686" w:rsidP="00FD4AAC">
      <w:pPr>
        <w:spacing w:line="247" w:lineRule="auto"/>
        <w:rPr>
          <w:rFonts w:eastAsia="Times New Roman"/>
          <w:b/>
          <w:bCs/>
          <w:kern w:val="0"/>
          <w:sz w:val="21"/>
          <w:szCs w:val="21"/>
        </w:rPr>
      </w:pPr>
    </w:p>
    <w:p w14:paraId="6986E4EA" w14:textId="1C06B528"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Trust in God’s Faithfulness</w:t>
      </w:r>
    </w:p>
    <w:p w14:paraId="7708CD28"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 xml:space="preserve">Isaiah 64:8 reassures us of God’s unwavering faithfulness: "But now, O LORD,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are our Father. We are the clay, and You are the potter." This metaphor of the potter and clay illustrates God’s ongoing work in our lives. Trusting in His faithfulness allows us to surrender to His shaping and molding, confident that He is crafting us into His masterpiece.</w:t>
      </w:r>
    </w:p>
    <w:p w14:paraId="6CC2F120" w14:textId="77777777" w:rsidR="001B7686" w:rsidRDefault="00FD4AAC" w:rsidP="00FD4AAC">
      <w:pPr>
        <w:spacing w:line="247" w:lineRule="auto"/>
      </w:pPr>
      <w:r w:rsidRPr="00F6333B">
        <w:rPr>
          <w:rFonts w:eastAsia="Times New Roman"/>
          <w:kern w:val="0"/>
          <w:sz w:val="21"/>
          <w:szCs w:val="21"/>
        </w:rPr>
        <w:t>1. How can you actively trust in God's faithfulness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past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faithfulness is challenging, and how can you overcome this?</w:t>
      </w:r>
    </w:p>
    <w:p w14:paraId="28089B72" w14:textId="276F1D4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Heart of Worship</w:t>
      </w:r>
    </w:p>
    <w:p w14:paraId="6D40346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encourages us to cultivate a heart of worship, as Isaiah longs for God’s presence and intervention. Worship is not just a Sunday activity but a daily practice that aligns our hearts with God’s will. By incorporating worship into our routines, we can maintain a spirit of gratitude and reverence, drawing us closer to God.</w:t>
      </w:r>
    </w:p>
    <w:p w14:paraId="5328863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Isaiah 64's themes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imperfections enhances our worship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is heartfelt and genuine, as inspired by Isaiah 64? </w:t>
      </w:r>
    </w:p>
    <w:p w14:paraId="32C7A58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6CDDF2"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54C9B91B" w14:textId="77777777" w:rsidR="001B7686" w:rsidRDefault="001B7686" w:rsidP="00FD4AAC">
      <w:pPr>
        <w:spacing w:line="247" w:lineRule="auto"/>
        <w:rPr>
          <w:rFonts w:eastAsia="Times New Roman"/>
          <w:b/>
          <w:bCs/>
          <w:kern w:val="0"/>
          <w:sz w:val="21"/>
          <w:szCs w:val="21"/>
        </w:rPr>
      </w:pPr>
    </w:p>
    <w:p w14:paraId="54B23B4E" w14:textId="438B5F09"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Be Patient in God’s Timing</w:t>
      </w:r>
    </w:p>
    <w:p w14:paraId="549A102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Isaiah’s plea for God to "come down" reflects a deep longing for immediate intervention. Yet, the chapter teaches us the value of patience, trusting that God’s timing is perfect. In our fast-paced world, learning to wait on the Lord can be challenging, but it ultimately strengthens our faith and reliance on His perfect plan.</w:t>
      </w:r>
    </w:p>
    <w:p w14:paraId="356B7D5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your current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challenging, and how can you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perfect timing in your life? </w:t>
      </w:r>
    </w:p>
    <w:p w14:paraId="77B366A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Reflect on God’s Past Faithfulness</w:t>
      </w:r>
    </w:p>
    <w:p w14:paraId="38756FB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64:4 reminds us that "no eye has seen any God besides You, who acts on behalf of those who wait for Him." Reflecting on God’s past faithfulness can bolster our confidence in His future provision. By remembering how God has worked in our lives before, we can face new challenges with hope and assurance.</w:t>
      </w:r>
    </w:p>
    <w:p w14:paraId="0C4C1DC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recalling God's past faithfulness in Isaiah 64 strengthen your trust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past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reflecting on God's past actions is crucial for your spiritual growth today? </w:t>
      </w:r>
    </w:p>
    <w:p w14:paraId="798BC07B"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E8E650"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F46A2B2" w14:textId="77777777" w:rsidR="001B7686" w:rsidRDefault="001B7686" w:rsidP="00FD4AAC">
      <w:pPr>
        <w:spacing w:line="247" w:lineRule="auto"/>
        <w:rPr>
          <w:rFonts w:eastAsia="Times New Roman"/>
          <w:b/>
          <w:bCs/>
          <w:kern w:val="0"/>
          <w:sz w:val="21"/>
          <w:szCs w:val="21"/>
        </w:rPr>
      </w:pPr>
    </w:p>
    <w:p w14:paraId="5F1FCBD0" w14:textId="30D89130"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Foster Community and Intercession</w:t>
      </w:r>
    </w:p>
    <w:p w14:paraId="61DAC6F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highlights the importance of community and intercession, as Isaiah speaks on behalf of the people. Engaging in prayer and support for one another strengthens our bonds and invites God’s presence into our collective lives. By fostering a sense of community, we can encourage and uplift each other in our spiritual journeys.</w:t>
      </w:r>
    </w:p>
    <w:p w14:paraId="210F30B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we actively foster a sense of community through intercessory prayer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vital for strengthening community bonds within a church setting?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engage in intercessory prayer for the community? </w:t>
      </w:r>
    </w:p>
    <w:p w14:paraId="5ECBDD07"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God’s Ultimate Redemption</w:t>
      </w:r>
    </w:p>
    <w:p w14:paraId="4DEB308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64 points us toward the hope of ultimate redemption. The longing for God’s intervention foreshadows the coming of Christ, who fulfills God’s promise of salvation. By keeping our eyes fixed on this hope, we can navigate life’s challenges with the assurance that God’s redemptive plan is unfolding, leading us to eternal life with Him.</w:t>
      </w:r>
    </w:p>
    <w:p w14:paraId="52B0B255"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prepare for God's ultimate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transformed in the world through God's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anticipating God's redemption influence your current decisions and actions?</w:t>
      </w:r>
      <w:r w:rsidRPr="001B37DC">
        <w:br w:type="page"/>
      </w:r>
    </w:p>
    <w:p w14:paraId="5FB64F2D"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65 Teaching Points and Bible Study Questions</w:t>
      </w:r>
    </w:p>
    <w:p w14:paraId="70086B8E" w14:textId="53DC72B6"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Promise of New Heavens and a New Earth</w:t>
      </w:r>
    </w:p>
    <w:p w14:paraId="0E130A3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65:17 declares, "For behold, I will create new heavens and a new earth. The former things will not be remembered, nor will they come to mind." This promise is a reminder of the hope we have in God's ultimate plan for renewal and restoration. It encourages us to focus on the eternal rather than the temporary, knowing that God is preparing something far greater than we can imagine.</w:t>
      </w:r>
    </w:p>
    <w:p w14:paraId="0B7CB67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the promise of a new earth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the new heavens and earth, and why?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renewal offer comfort in times of personal or global turmoil? </w:t>
      </w:r>
    </w:p>
    <w:p w14:paraId="4A714AE0"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Joy and Delight in God's Creation</w:t>
      </w:r>
    </w:p>
    <w:p w14:paraId="7752441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18, God calls us to "be glad and rejoice forever in what I will create." This is an invitation to find joy in the works of God's hands and to celebrate His creativity. By appreciating the beauty around us, we can cultivate a heart of gratitude and worship, recognizing that every good thing comes from Him.</w:t>
      </w:r>
    </w:p>
    <w:p w14:paraId="2A0A586F"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find joy in God's creation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delight in the world God has made?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joy and delight in His creation in Isaiah 65? </w:t>
      </w:r>
    </w:p>
    <w:p w14:paraId="1336D25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F80E15"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3F453044" w14:textId="77777777" w:rsidR="001B7686" w:rsidRDefault="001B7686" w:rsidP="00FD4AAC">
      <w:pPr>
        <w:spacing w:line="247" w:lineRule="auto"/>
        <w:rPr>
          <w:rFonts w:eastAsia="Times New Roman"/>
          <w:b/>
          <w:bCs/>
          <w:kern w:val="0"/>
          <w:sz w:val="21"/>
          <w:szCs w:val="21"/>
        </w:rPr>
      </w:pPr>
    </w:p>
    <w:p w14:paraId="69EF5165" w14:textId="7641396E"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Blessing of Long Life</w:t>
      </w:r>
    </w:p>
    <w:p w14:paraId="1D127CF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65:20 speaks of a time when "the one who dies at a hundred will be thought a mere child." This vision of longevity is a testament to God's desire for us to experience fullness of life. It challenges us to live purposefully, making the most of our days and investing in what truly matters.</w:t>
      </w:r>
    </w:p>
    <w:p w14:paraId="694FD69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apply the promise of long life to your daily health and wellness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with the blessing of long life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valuing long life influence your priorities and relationships today? </w:t>
      </w:r>
    </w:p>
    <w:p w14:paraId="36E7F256"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Peace and Prosperity</w:t>
      </w:r>
    </w:p>
    <w:p w14:paraId="7B48AFC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21-22 describes a future where people "will build houses and dwell in them; they will plant vineyards and eat their fruit." This imagery of stability and abundance reflects God's heart for His people to live in peace and prosperity. It encourages us to trust in His provision and to work diligently, knowing that our labor is not in vain.</w:t>
      </w:r>
    </w:p>
    <w:p w14:paraId="2E8C134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contribute to creating peace and prosperity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a world promised peace and prosperity by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promises influence your daily decisions and actions? </w:t>
      </w:r>
    </w:p>
    <w:p w14:paraId="6D801208"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9B8FD5"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60CA04B" w14:textId="77777777" w:rsidR="001B7686" w:rsidRDefault="001B7686" w:rsidP="00FD4AAC">
      <w:pPr>
        <w:spacing w:line="247" w:lineRule="auto"/>
        <w:rPr>
          <w:rFonts w:eastAsia="Times New Roman"/>
          <w:b/>
          <w:bCs/>
          <w:kern w:val="0"/>
          <w:sz w:val="21"/>
          <w:szCs w:val="21"/>
        </w:rPr>
      </w:pPr>
    </w:p>
    <w:p w14:paraId="4ECD38D4" w14:textId="76E9E53F"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3209FE46"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65:24 offers a comforting promise: "Before they call, I will answer; while they are still speaking, I will hear." This assurance of God's attentive presence reminds us that He is always near, ready to listen and respond to our needs. It invites us to cultivate a life of prayer, confident in His love and care.</w:t>
      </w:r>
    </w:p>
    <w:p w14:paraId="007403E7" w14:textId="77777777" w:rsidR="001B7686" w:rsidRDefault="00FD4AAC" w:rsidP="00FD4AAC">
      <w:pPr>
        <w:spacing w:line="247" w:lineRule="auto"/>
      </w:pPr>
      <w:r w:rsidRPr="00F6333B">
        <w:rPr>
          <w:rFonts w:eastAsia="Times New Roman"/>
          <w:kern w:val="0"/>
          <w:sz w:val="21"/>
          <w:szCs w:val="21"/>
        </w:rPr>
        <w:t>1. How can you recognize and embrace God's presence in your daily life as described in Isaiah 65?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feel assured of God's presence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presence is essential for personal peace and fulfillment according to Isaiah 65?</w:t>
      </w:r>
    </w:p>
    <w:p w14:paraId="14870100" w14:textId="1F224313"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Harmony of Creation</w:t>
      </w:r>
    </w:p>
    <w:p w14:paraId="1A3E29F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In verse 25, we read, "The wolf and the lamb will feed together, and the lion will eat straw like the ox." This vision of harmony in creation points to a future where peace reigns and all of God's creatures coexist without fear. It inspires us to pursue peace in our relationships and to be agents of reconciliation in a broken world.</w:t>
      </w:r>
    </w:p>
    <w:p w14:paraId="5DDC3E0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contribute to the harmony of creation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a world where creation is in perfect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fostering harmony in creation matter in your community and environment? </w:t>
      </w:r>
    </w:p>
    <w:p w14:paraId="3D6F3595"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77A1FE"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75AA5F2E" w14:textId="77777777" w:rsidR="001B7686" w:rsidRDefault="001B7686" w:rsidP="00FD4AAC">
      <w:pPr>
        <w:spacing w:line="247" w:lineRule="auto"/>
        <w:rPr>
          <w:rFonts w:eastAsia="Times New Roman"/>
          <w:b/>
          <w:bCs/>
          <w:kern w:val="0"/>
          <w:sz w:val="21"/>
          <w:szCs w:val="21"/>
        </w:rPr>
      </w:pPr>
    </w:p>
    <w:p w14:paraId="6544317D" w14:textId="128E3C42"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Righteousness</w:t>
      </w:r>
    </w:p>
    <w:p w14:paraId="042B62E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65:12 warns of the consequences of rejecting God's call: "I called, but you did not answer; I spoke, but you did not listen." This serves as a sobering reminder of the importance of heeding God's voice and walking in righteousness. It challenges us to align our lives with His will and to be attentive to His guidance.</w:t>
      </w:r>
    </w:p>
    <w:p w14:paraId="0F7EE1C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pursue righteousness in your daily life according to Isaiah 65's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Isaiah 65 emphasizes the consequences of ignoring God's call to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vision of righteousness in Isaiah 65? </w:t>
      </w:r>
    </w:p>
    <w:p w14:paraId="11A7AA25"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God's People</w:t>
      </w:r>
    </w:p>
    <w:p w14:paraId="6836F8A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Verse 19 promises, "I will rejoice over Jerusalem and take delight in My people." This declaration of God's joy in His people is a powerful reminder of our identity as His beloved children. It encourages us to live in a way that brings delight to our Heavenly Father, knowing that we are cherished and valued by Him.</w:t>
      </w:r>
    </w:p>
    <w:p w14:paraId="1FEED74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joy in your life despite current challenges, as described in Isaiah 65?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joy for His people in Isaiah 65,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the joy promised in Isaiah 65 daily? </w:t>
      </w:r>
    </w:p>
    <w:p w14:paraId="6DE7B342"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69A242"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548DED02" w14:textId="77777777" w:rsidR="001B7686" w:rsidRDefault="001B7686" w:rsidP="00FD4AAC">
      <w:pPr>
        <w:spacing w:line="247" w:lineRule="auto"/>
        <w:rPr>
          <w:rFonts w:eastAsia="Times New Roman"/>
          <w:b/>
          <w:bCs/>
          <w:kern w:val="0"/>
          <w:sz w:val="21"/>
          <w:szCs w:val="21"/>
        </w:rPr>
      </w:pPr>
    </w:p>
    <w:p w14:paraId="28C5446A" w14:textId="5E82A201"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Consequences of Rebellion</w:t>
      </w:r>
    </w:p>
    <w:p w14:paraId="32DE61E3"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65:6-7 highlights the reality of judgment for those who persist in rebellion: "I will repay them in full." This serves as a warning of the seriousness of sin and the need for repentance. It calls us to examine our hearts and to turn away from anything that separates us from God.</w:t>
      </w:r>
    </w:p>
    <w:p w14:paraId="185E10F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recognizing the consequences of rebellion in Isaiah 65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continue to rebel despite knowing the potential consequences described in Isaiah 65?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will to avoid rebellion's consequences? </w:t>
      </w:r>
    </w:p>
    <w:p w14:paraId="6BBDA2DA"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a New Beginning</w:t>
      </w:r>
    </w:p>
    <w:p w14:paraId="651D7E3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Finally, Isaiah 65:1 offers hope for all: "I revealed Myself to those who did not ask for Me; I was found by those who did not seek Me." This invitation to a new beginning is a testament to God's grace and mercy. It reminds us that no matter our past, we can always turn to Him and find forgiveness and a fresh start.</w:t>
      </w:r>
    </w:p>
    <w:p w14:paraId="377F7838" w14:textId="77777777" w:rsidR="00FD4AAC"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embrace God's invitation to a new beginning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vision of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accepting a new beginning require letting go of past habits or mindsets?</w:t>
      </w:r>
      <w:r w:rsidRPr="001B37DC">
        <w:br w:type="page"/>
      </w:r>
    </w:p>
    <w:p w14:paraId="3033C254" w14:textId="77777777" w:rsidR="00FD4AAC" w:rsidRPr="00FD4AAC" w:rsidRDefault="00FD4AAC" w:rsidP="00FD4AAC">
      <w:pPr>
        <w:spacing w:line="247" w:lineRule="auto"/>
        <w:jc w:val="center"/>
        <w:outlineLvl w:val="0"/>
        <w:rPr>
          <w:rFonts w:eastAsia="Times New Roman"/>
          <w:b/>
          <w:bCs/>
          <w:kern w:val="36"/>
          <w:sz w:val="32"/>
          <w:szCs w:val="32"/>
        </w:rPr>
      </w:pPr>
      <w:r w:rsidRPr="00FD4AAC">
        <w:rPr>
          <w:rFonts w:eastAsia="Times New Roman"/>
          <w:b/>
          <w:bCs/>
          <w:kern w:val="36"/>
          <w:sz w:val="32"/>
          <w:szCs w:val="32"/>
        </w:rPr>
        <w:t>Isaiah 66 Teaching Points and Bible Study Questions</w:t>
      </w:r>
    </w:p>
    <w:p w14:paraId="4CB2DD04" w14:textId="63CA4E1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Majesty of God’s Creation</w:t>
      </w:r>
    </w:p>
    <w:p w14:paraId="04D5CDC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66 opens with a powerful reminder of God's sovereignty: "Heaven is My throne, and the earth is My footstool" (Isaiah 66:1). This verse invites us to marvel at the grandeur of God's creation and recognize His ultimate authority over all things. In our daily lives, this perspective encourages us to approach each day with humility and gratitude, acknowledging that we are part of a much larger divine plan.</w:t>
      </w:r>
    </w:p>
    <w:p w14:paraId="19431CCA"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appreciate God's majesty in creation during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creation impacts your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creation in your community? </w:t>
      </w:r>
    </w:p>
    <w:p w14:paraId="3EB4234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a Humble Heart</w:t>
      </w:r>
    </w:p>
    <w:p w14:paraId="1FBA8050"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esteems those who are humble and contrite in spirit, as Isaiah 66:2 tells us: "But to this one I will look, to him who is humble and contrite in spirit, who trembles at My word." This lesson teaches us the importance of humility and reverence for God's Word. By cultivating a humble heart, we open ourselves to God's guidance and wisdom, allowing His Word to shape our actions and decisions.</w:t>
      </w:r>
    </w:p>
    <w:p w14:paraId="50D939E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cultivate a humble heart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humility over outward religious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humility in challenging situations? </w:t>
      </w:r>
    </w:p>
    <w:p w14:paraId="5419C182"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88C0A9"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164A8B3E" w14:textId="77777777" w:rsidR="001B7686" w:rsidRDefault="001B7686" w:rsidP="00FD4AAC">
      <w:pPr>
        <w:spacing w:line="247" w:lineRule="auto"/>
        <w:rPr>
          <w:rFonts w:eastAsia="Times New Roman"/>
          <w:b/>
          <w:bCs/>
          <w:kern w:val="0"/>
          <w:sz w:val="21"/>
          <w:szCs w:val="21"/>
        </w:rPr>
      </w:pPr>
    </w:p>
    <w:p w14:paraId="388F3FA4" w14:textId="2953FE2B"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Futility of Empty Rituals</w:t>
      </w:r>
    </w:p>
    <w:p w14:paraId="6A893F8E"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warns against empty religious rituals that lack genuine devotion: "He who sacrifices a bull is like one who kills a man" (Isaiah 66:3). This stark imagery reminds us that God desires sincere worship and obedience, not mere outward displays. In our spiritual journey, we should focus on cultivating a genuine relationship with God, rather than simply going through the motions.</w:t>
      </w:r>
    </w:p>
    <w:p w14:paraId="2E5827A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ensure your worship practices are meaningful and not just empty rituals?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sincerity over ritual in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avoid empty rituals in your spiritual life? </w:t>
      </w:r>
    </w:p>
    <w:p w14:paraId="06F59E7D"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Divine Justice</w:t>
      </w:r>
    </w:p>
    <w:p w14:paraId="17CDE81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assures His people that He will bring justice: "For behold, the LORD will come with fire, and His chariots are like a whirlwind" (Isaiah 66:15). This promise of divine justice offers hope and reassurance that God will ultimately right all wrongs. As we navigate life's challenges, we can find peace in knowing that God is in control and will bring about justice in His perfect timing.</w:t>
      </w:r>
    </w:p>
    <w:p w14:paraId="514CB907"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seek justice in your community, reflecting God's promise of divine justice in Isaiah 66?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observing current events in light of Isaiah 66?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divine justice influence your response to personal or societal injustices? </w:t>
      </w:r>
    </w:p>
    <w:p w14:paraId="77FA8B98"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55B67C"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102539D8" w14:textId="77777777" w:rsidR="001B7686" w:rsidRDefault="001B7686" w:rsidP="00FD4AAC">
      <w:pPr>
        <w:spacing w:line="247" w:lineRule="auto"/>
        <w:rPr>
          <w:rFonts w:eastAsia="Times New Roman"/>
          <w:b/>
          <w:bCs/>
          <w:kern w:val="0"/>
          <w:sz w:val="21"/>
          <w:szCs w:val="21"/>
        </w:rPr>
      </w:pPr>
    </w:p>
    <w:p w14:paraId="07632E1E" w14:textId="1E4675E3"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Joy of New Beginnings</w:t>
      </w:r>
    </w:p>
    <w:p w14:paraId="02ECEFF2"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66:8 speaks of a nation being born in a day, symbolizing the miraculous and swift work of God: "Can a country be born in a day or a nation be delivered in an instant?" This imagery encourages us to embrace the new beginnings that God offers, trusting in His power to transform our lives and circumstances. With God, change is not only possible but can happen in an instant.</w:t>
      </w:r>
    </w:p>
    <w:p w14:paraId="46CDBAC0" w14:textId="77777777" w:rsidR="001B7686" w:rsidRDefault="00FD4AAC" w:rsidP="00FD4AAC">
      <w:pPr>
        <w:spacing w:line="247" w:lineRule="auto"/>
      </w:pPr>
      <w:r w:rsidRPr="00F6333B">
        <w:rPr>
          <w:rFonts w:eastAsia="Times New Roman"/>
          <w:kern w:val="0"/>
          <w:sz w:val="21"/>
          <w:szCs w:val="21"/>
        </w:rPr>
        <w:t>1. How can you embrace new beginnings in your life as described in Isaiah 66?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your spiritual journey from the joy of new beginnings?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Isaiah 66 emphasize joy in renewal, and how can you apply this to personal growth?</w:t>
      </w:r>
    </w:p>
    <w:p w14:paraId="4ACDA735" w14:textId="1D9A62D1"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Comfort of God’s Presence</w:t>
      </w:r>
    </w:p>
    <w:p w14:paraId="4E9480F5"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 promises comfort to His people, likening His care to that of a mother: "As a mother comforts her son, so will I comfort you" (Isaiah 66:13). This tender assurance reminds us of God's constant presence and care in our lives. In moments of distress or uncertainty, we can find solace in the knowledge that God is with us, offering comfort and peace.</w:t>
      </w:r>
    </w:p>
    <w:p w14:paraId="322415A4"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experience God's comfort in your daily life amidst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brings comfort during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comforting presence into your home? </w:t>
      </w:r>
    </w:p>
    <w:p w14:paraId="6733B9D6"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08F478"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088441AF" w14:textId="77777777" w:rsidR="001B7686" w:rsidRDefault="001B7686" w:rsidP="00FD4AAC">
      <w:pPr>
        <w:spacing w:line="247" w:lineRule="auto"/>
        <w:rPr>
          <w:rFonts w:eastAsia="Times New Roman"/>
          <w:b/>
          <w:bCs/>
          <w:kern w:val="0"/>
          <w:sz w:val="21"/>
          <w:szCs w:val="21"/>
        </w:rPr>
      </w:pPr>
    </w:p>
    <w:p w14:paraId="2D5EF7DD" w14:textId="23979037"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Call to Rejoice</w:t>
      </w:r>
    </w:p>
    <w:p w14:paraId="2F57B77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66:10 encourages us to rejoice with Jerusalem and be glad for her: "Rejoice with Jerusalem and be glad for her, all you who love her." This call to rejoice highlights the importance of celebrating God's blessings and the joy that comes from being part of His community. By focusing on gratitude and celebration, we can cultivate a positive and joyful outlook on life.</w:t>
      </w:r>
    </w:p>
    <w:p w14:paraId="53265CCC"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incorporate rejoicing in your daily life despite challenges you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is emphasized as a response to God's promises in Isaiah 66?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joy and gratitude? </w:t>
      </w:r>
    </w:p>
    <w:p w14:paraId="01C2CEA9"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Inclusivity of God’s Kingdom</w:t>
      </w:r>
    </w:p>
    <w:p w14:paraId="297EE6FD"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God’s plan includes all nations and peoples: "I will gather all nations and tongues, and they will come and see My glory" (Isaiah 66:18). This lesson underscores the inclusivity of God's kingdom and His desire for all to know Him. As followers of Christ, we are called to share the message of salvation with everyone, embracing diversity and unity in the body of Christ.</w:t>
      </w:r>
    </w:p>
    <w:p w14:paraId="0470373B"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promote inclusivity in your community, reflecting God's inclusive kingdom in Isaiah 66?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kingdom in Isaiah 66 emphasizes welcoming all nations and peoples?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everyone feels valued and included in your faith community? </w:t>
      </w:r>
    </w:p>
    <w:p w14:paraId="141D9069" w14:textId="77777777" w:rsidR="001B7686" w:rsidRDefault="00FD4AAC" w:rsidP="00FD4AAC">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A65853" w14:textId="77777777" w:rsidR="001B7686" w:rsidRDefault="001B7686">
      <w:pPr>
        <w:spacing w:after="0" w:line="240" w:lineRule="auto"/>
        <w:rPr>
          <w:rFonts w:eastAsia="Times New Roman"/>
          <w:b/>
          <w:bCs/>
          <w:kern w:val="0"/>
          <w:sz w:val="21"/>
          <w:szCs w:val="21"/>
        </w:rPr>
      </w:pPr>
      <w:r>
        <w:rPr>
          <w:rFonts w:eastAsia="Times New Roman"/>
          <w:b/>
          <w:bCs/>
          <w:kern w:val="0"/>
          <w:sz w:val="21"/>
          <w:szCs w:val="21"/>
        </w:rPr>
        <w:br w:type="page"/>
      </w:r>
    </w:p>
    <w:p w14:paraId="24F3BD23" w14:textId="77777777" w:rsidR="001B7686" w:rsidRDefault="001B7686" w:rsidP="00FD4AAC">
      <w:pPr>
        <w:spacing w:line="247" w:lineRule="auto"/>
        <w:rPr>
          <w:rFonts w:eastAsia="Times New Roman"/>
          <w:b/>
          <w:bCs/>
          <w:kern w:val="0"/>
          <w:sz w:val="21"/>
          <w:szCs w:val="21"/>
        </w:rPr>
      </w:pPr>
    </w:p>
    <w:p w14:paraId="60038934" w14:textId="6B97430A" w:rsidR="00FD4AAC" w:rsidRPr="00F6333B" w:rsidRDefault="00FD4AAC" w:rsidP="00FD4AAC">
      <w:pPr>
        <w:spacing w:line="247" w:lineRule="auto"/>
        <w:rPr>
          <w:rFonts w:eastAsia="Times New Roman"/>
          <w:kern w:val="0"/>
          <w:sz w:val="21"/>
          <w:szCs w:val="21"/>
        </w:rPr>
      </w:pPr>
      <w:r w:rsidRPr="00F6333B">
        <w:rPr>
          <w:rFonts w:eastAsia="Times New Roman"/>
          <w:b/>
          <w:bCs/>
          <w:kern w:val="0"/>
          <w:sz w:val="21"/>
          <w:szCs w:val="21"/>
        </w:rPr>
        <w:t>The Assurance of God’s Faithfulness</w:t>
      </w:r>
    </w:p>
    <w:p w14:paraId="02B387A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Isaiah 66:22 promises the enduring nature of God's creation and His people: "As the new heavens and the new earth that I make will endure before Me, declares the LORD, so will your descendants and your name endure." This assurance of God's faithfulness encourages us to trust in His promises and remain steadfast in our faith, knowing that He is unchanging and true.</w:t>
      </w:r>
    </w:p>
    <w:p w14:paraId="3C66E901"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1. How can you trust in God's faithfulness during challenging times as described in Isaiah 66?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relying on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encourage you to remain steadfast in your faith journey? </w:t>
      </w:r>
    </w:p>
    <w:p w14:paraId="5305AA13" w14:textId="77777777" w:rsidR="00FD4AAC" w:rsidRPr="00F6333B" w:rsidRDefault="00FD4AAC" w:rsidP="00FD4AAC">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Triumph of God’s Glory</w:t>
      </w:r>
    </w:p>
    <w:p w14:paraId="1B5A7C29" w14:textId="77777777" w:rsidR="00FD4AAC" w:rsidRPr="00F6333B" w:rsidRDefault="00FD4AAC" w:rsidP="00FD4AAC">
      <w:pPr>
        <w:spacing w:line="247" w:lineRule="auto"/>
        <w:rPr>
          <w:rFonts w:eastAsia="Times New Roman"/>
          <w:kern w:val="0"/>
          <w:sz w:val="21"/>
          <w:szCs w:val="21"/>
        </w:rPr>
      </w:pPr>
      <w:r w:rsidRPr="00F6333B">
        <w:rPr>
          <w:rFonts w:eastAsia="Times New Roman"/>
          <w:kern w:val="0"/>
          <w:sz w:val="21"/>
          <w:szCs w:val="21"/>
        </w:rPr>
        <w:t>The chapter concludes with a vision of God's ultimate triumph: "And they will go out and look on the dead bodies of those who rebelled against Me" (Isaiah 66:24). This sobering image serves as a reminder of the final victory of God's glory and justice. As believers, we can live with confidence and hope, knowing that God's glory will ultimately prevail and His kingdom will be established forever.</w:t>
      </w:r>
    </w:p>
    <w:p w14:paraId="12432CBC" w14:textId="795A01E4" w:rsidR="00F6333B" w:rsidRPr="001B37DC" w:rsidRDefault="00FD4AAC" w:rsidP="00FD4AAC">
      <w:pPr>
        <w:spacing w:line="247" w:lineRule="auto"/>
        <w:rPr>
          <w:rFonts w:eastAsia="Times New Roman"/>
          <w:kern w:val="0"/>
          <w:sz w:val="21"/>
          <w:szCs w:val="21"/>
        </w:rPr>
      </w:pPr>
      <w:r w:rsidRPr="00F6333B">
        <w:rPr>
          <w:rFonts w:eastAsia="Times New Roman"/>
          <w:kern w:val="0"/>
          <w:sz w:val="21"/>
          <w:szCs w:val="21"/>
        </w:rPr>
        <w:t>1. How can you actively participate in showcasing God's glory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ultimate triumph from Isaiah 66?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glory impact your perspective on current challenges?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ECB14" w14:textId="77777777" w:rsidR="00302FB6" w:rsidRDefault="00302FB6" w:rsidP="00993188">
      <w:pPr>
        <w:spacing w:after="0" w:line="240" w:lineRule="auto"/>
      </w:pPr>
      <w:r>
        <w:separator/>
      </w:r>
    </w:p>
  </w:endnote>
  <w:endnote w:type="continuationSeparator" w:id="0">
    <w:p w14:paraId="6752ADBC" w14:textId="77777777" w:rsidR="00302FB6" w:rsidRDefault="00302FB6"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4425"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112E8F4"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D7FA43E"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E739" w14:textId="77777777" w:rsidR="007F1F09" w:rsidRPr="007F1F09" w:rsidRDefault="007F1F09" w:rsidP="00506EB5">
    <w:pPr>
      <w:pStyle w:val="Footer"/>
      <w:framePr w:wrap="none" w:vAnchor="text" w:hAnchor="margin" w:xAlign="center" w:y="1"/>
      <w:rPr>
        <w:rStyle w:val="PageNumber"/>
        <w:sz w:val="11"/>
        <w:szCs w:val="11"/>
      </w:rPr>
    </w:pPr>
  </w:p>
  <w:p w14:paraId="29D9497B"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FE4AA03"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F8C3248" wp14:editId="0071C7C8">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809EC0B" wp14:editId="1FB1382B">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ADCA7"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6F1A"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66C23E31"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0E0ED" w14:textId="77777777" w:rsidR="00302FB6" w:rsidRDefault="00302FB6" w:rsidP="00993188">
      <w:pPr>
        <w:spacing w:after="0" w:line="240" w:lineRule="auto"/>
      </w:pPr>
      <w:r>
        <w:separator/>
      </w:r>
    </w:p>
  </w:footnote>
  <w:footnote w:type="continuationSeparator" w:id="0">
    <w:p w14:paraId="2DF49D42" w14:textId="77777777" w:rsidR="00302FB6" w:rsidRDefault="00302FB6"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AAC"/>
    <w:rsid w:val="00000CDF"/>
    <w:rsid w:val="00037514"/>
    <w:rsid w:val="000421EA"/>
    <w:rsid w:val="00051B34"/>
    <w:rsid w:val="000B6F4F"/>
    <w:rsid w:val="00153A4F"/>
    <w:rsid w:val="00177C6D"/>
    <w:rsid w:val="00194992"/>
    <w:rsid w:val="001A1A7B"/>
    <w:rsid w:val="001B37DC"/>
    <w:rsid w:val="001B511C"/>
    <w:rsid w:val="001B7686"/>
    <w:rsid w:val="001C43A9"/>
    <w:rsid w:val="001E4954"/>
    <w:rsid w:val="00223D2A"/>
    <w:rsid w:val="002358CF"/>
    <w:rsid w:val="00302FB6"/>
    <w:rsid w:val="003211B8"/>
    <w:rsid w:val="00351FC4"/>
    <w:rsid w:val="00391B5E"/>
    <w:rsid w:val="00397296"/>
    <w:rsid w:val="003B6791"/>
    <w:rsid w:val="004F7C83"/>
    <w:rsid w:val="005218D9"/>
    <w:rsid w:val="00590404"/>
    <w:rsid w:val="005C237B"/>
    <w:rsid w:val="00601AE3"/>
    <w:rsid w:val="00661B7E"/>
    <w:rsid w:val="006762E8"/>
    <w:rsid w:val="00687503"/>
    <w:rsid w:val="00692F03"/>
    <w:rsid w:val="00741D82"/>
    <w:rsid w:val="00762403"/>
    <w:rsid w:val="0078350E"/>
    <w:rsid w:val="00793C4A"/>
    <w:rsid w:val="007D75B8"/>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 w:val="00F767B9"/>
    <w:rsid w:val="00FA5668"/>
    <w:rsid w:val="00FD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27D67"/>
  <w15:chartTrackingRefBased/>
  <w15:docId w15:val="{17743636-15EE-47F9-8299-0F24F573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24</TotalTime>
  <Pages>331</Pages>
  <Words>65599</Words>
  <Characters>373916</Characters>
  <Application>Microsoft Office Word</Application>
  <DocSecurity>0</DocSecurity>
  <Lines>3115</Lines>
  <Paragraphs>877</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Isaiah 1 Teaching Points and Bible Study Questions</vt:lpstr>
      <vt:lpstr>Isaiah 2 Teaching Points and Bible Study Questions</vt:lpstr>
      <vt:lpstr>Isaiah 3 Teaching Points and Bible Study Questions</vt:lpstr>
      <vt:lpstr>Isaiah 4 Teaching Points and Bible Study Questions</vt:lpstr>
      <vt:lpstr>Isaiah 5 Teaching Points and Bible Study Questions</vt:lpstr>
      <vt:lpstr>Isaiah 6 Teaching Points and Bible Study Questions</vt:lpstr>
      <vt:lpstr>Isaiah 7 Teaching Points and Bible Study Questions</vt:lpstr>
      <vt:lpstr>Isaiah 8 Teaching Points and Bible Study Questions</vt:lpstr>
      <vt:lpstr>Isaiah 9 Teaching Points and Bible Study Questions</vt:lpstr>
      <vt:lpstr>Isaiah 10 Teaching Points and Bible Study Questions</vt:lpstr>
      <vt:lpstr>Isaiah 11 Teaching Points and Bible Study Questions</vt:lpstr>
      <vt:lpstr>Isaiah 12 Teaching Points and Bible Study Questions</vt:lpstr>
      <vt:lpstr>Isaiah 13 Teaching Points and Bible Study Questions</vt:lpstr>
      <vt:lpstr>Isaiah 14 Teaching Points and Bible Study Questions</vt:lpstr>
      <vt:lpstr>Isaiah 15 Teaching Points and Bible Study Questions</vt:lpstr>
    </vt:vector>
  </TitlesOfParts>
  <Company/>
  <LinksUpToDate>false</LinksUpToDate>
  <CharactersWithSpaces>438638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2025-12-31T02:10:00Z</dcterms:created>
  <dcterms:modified xsi:type="dcterms:W3CDTF">2026-01-12T03:42:00Z</dcterms:modified>
</cp:coreProperties>
</file>